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89" w:rsidRDefault="00A13F89" w:rsidP="00253D44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AA78A0">
        <w:rPr>
          <w:rFonts w:ascii="Times New Roman" w:hAnsi="Times New Roman"/>
          <w:b/>
          <w:sz w:val="28"/>
          <w:szCs w:val="28"/>
        </w:rPr>
        <w:t xml:space="preserve">ПАТРИОТИЧЕСКИЙ </w:t>
      </w:r>
      <w:r>
        <w:rPr>
          <w:rFonts w:ascii="Times New Roman" w:hAnsi="Times New Roman"/>
          <w:b/>
          <w:sz w:val="28"/>
          <w:szCs w:val="28"/>
        </w:rPr>
        <w:t>ПРОЕКТ «ПАМЯТЬ ЗАЖИГАЕТ СЕРДЦА»</w:t>
      </w:r>
    </w:p>
    <w:p w:rsidR="00A13F89" w:rsidRPr="00AA78A0" w:rsidRDefault="00A13F89" w:rsidP="00253D4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Подсекина Ирина С</w:t>
      </w:r>
      <w:r w:rsidRPr="00AA78A0">
        <w:rPr>
          <w:rFonts w:ascii="Times New Roman" w:hAnsi="Times New Roman"/>
          <w:b/>
          <w:i/>
          <w:sz w:val="28"/>
          <w:szCs w:val="28"/>
        </w:rPr>
        <w:t>тепановна</w:t>
      </w:r>
    </w:p>
    <w:p w:rsidR="00A13F89" w:rsidRPr="00AA78A0" w:rsidRDefault="00A13F89" w:rsidP="00253D4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AA78A0">
        <w:rPr>
          <w:rFonts w:ascii="Times New Roman" w:hAnsi="Times New Roman"/>
          <w:b/>
          <w:i/>
          <w:sz w:val="28"/>
          <w:szCs w:val="28"/>
        </w:rPr>
        <w:t>педагог дополнительного образования</w:t>
      </w:r>
    </w:p>
    <w:p w:rsidR="00A13F89" w:rsidRPr="00AA78A0" w:rsidRDefault="00A13F89" w:rsidP="00253D4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УО «С</w:t>
      </w:r>
      <w:r w:rsidRPr="00AA78A0">
        <w:rPr>
          <w:rFonts w:ascii="Times New Roman" w:hAnsi="Times New Roman"/>
          <w:b/>
          <w:i/>
          <w:sz w:val="28"/>
          <w:szCs w:val="28"/>
        </w:rPr>
        <w:t>олигорский государственный колледж</w:t>
      </w:r>
      <w:r>
        <w:rPr>
          <w:rFonts w:ascii="Times New Roman" w:hAnsi="Times New Roman"/>
          <w:b/>
          <w:i/>
          <w:sz w:val="28"/>
          <w:szCs w:val="28"/>
        </w:rPr>
        <w:t>»</w:t>
      </w:r>
    </w:p>
    <w:p w:rsidR="00A13F89" w:rsidRDefault="00A13F89" w:rsidP="00253D44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город С</w:t>
      </w:r>
      <w:r w:rsidRPr="00AA78A0">
        <w:rPr>
          <w:rFonts w:ascii="Times New Roman" w:hAnsi="Times New Roman"/>
          <w:b/>
          <w:i/>
          <w:sz w:val="28"/>
          <w:szCs w:val="28"/>
        </w:rPr>
        <w:t>олигорск</w:t>
      </w:r>
    </w:p>
    <w:p w:rsidR="00A13F89" w:rsidRDefault="00A13F89" w:rsidP="00253D44">
      <w:pPr>
        <w:spacing w:after="0" w:line="240" w:lineRule="auto"/>
        <w:ind w:left="709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A13F89" w:rsidRPr="001D40A2" w:rsidRDefault="00A13F89" w:rsidP="00253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A78A0">
        <w:rPr>
          <w:rFonts w:ascii="Times New Roman" w:hAnsi="Times New Roman"/>
          <w:b/>
          <w:sz w:val="28"/>
          <w:szCs w:val="28"/>
        </w:rPr>
        <w:t>Актуальность проекта</w:t>
      </w:r>
    </w:p>
    <w:p w:rsidR="00A13F89" w:rsidRDefault="00A13F89" w:rsidP="00253D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>Исторически сложилось так, что любовь к Родине, патриотизм во все времена в Республике Беларусь были чертой национального характера. Но в силу последних политических и экономических перемен всё более заметной стала утрата нашим обществом традиционного патриотического сознания. В общественном сознании стали видоизменяться такие ценности как Отечество, верность героическим традициям прошлого, долг, честь, самоотверженность. Через  СМИ  и  произведения  искусства  транслируются, к сожалению, далеко  не  лучшие образцы массовой культуры. У подростков и молодежи  проявляется равнодушие к своей Родине,  негатив  по  отношению  к согражданам. Угрожающий характер приобретает гражданская безответственность, равнодушие к прошлому и будущему нашей страны, защите её чести и достоинства, непонимание многими юношами и девушками заслуг и подвигов старших поколений.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78A0">
        <w:rPr>
          <w:rFonts w:ascii="Times New Roman" w:hAnsi="Times New Roman"/>
          <w:sz w:val="28"/>
          <w:szCs w:val="28"/>
        </w:rPr>
        <w:t>Высшая ценность – служение своему народу, Отечеству – теряет благородный смысл, а то и вообще отвергается молодым поколением. В связи с этим очевидна неотложность решения острейших проблем воспитания патриотизма в работе с подростками и молодёжью.</w:t>
      </w:r>
    </w:p>
    <w:p w:rsidR="00A13F89" w:rsidRPr="00132D7A" w:rsidRDefault="00A13F89" w:rsidP="00253D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32D7A">
        <w:rPr>
          <w:rFonts w:ascii="Times New Roman" w:hAnsi="Times New Roman"/>
          <w:sz w:val="28"/>
          <w:szCs w:val="28"/>
        </w:rPr>
        <w:t xml:space="preserve">В настоящее время, для развития и процветания нашей страны мало, чтобы молодой человек получил образование в какой-либо своей узкой специализации. Сегодня уже недостаточно быть просто нравственным человеком, квалифицированным специалистом. Главной фигурой в динамично меняющемся мире становится человек с системным глобальным мышлением, основами научного мировоззрения и национального самосознания. Требуется, чтобы человек хотел не просто работать, а всячески способствовал развитию Республики Беларусь. </w:t>
      </w:r>
    </w:p>
    <w:p w:rsidR="00A13F89" w:rsidRPr="00AA78A0" w:rsidRDefault="00A13F89" w:rsidP="00253D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32D7A">
        <w:rPr>
          <w:rFonts w:ascii="Times New Roman" w:hAnsi="Times New Roman"/>
          <w:sz w:val="28"/>
          <w:szCs w:val="28"/>
        </w:rPr>
        <w:t>Данная проблема очень актуальна и значима в наше время, так как будущее нашей страны зависит от подрастающего поколения и перед педагогами стоит непростая задача сформировать в каждом учащемся колледжа все необходимые качества, которые создадут устойчивый фундамент для развития гражданственности и патриотизма.</w:t>
      </w:r>
    </w:p>
    <w:p w:rsidR="00A13F89" w:rsidRPr="00AA78A0" w:rsidRDefault="00A13F89" w:rsidP="00253D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 xml:space="preserve">Патриотизм — сложное и высокое человеческое чувство. Его трудно определить несколькими словами. Это любовь к родным и близким людям, к малой Родине, гордость за свой народ. </w:t>
      </w:r>
    </w:p>
    <w:p w:rsidR="00A13F89" w:rsidRPr="00AA78A0" w:rsidRDefault="00A13F89" w:rsidP="00253D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 xml:space="preserve">Беларусь богата героями, которые перед лицом смертельной опасности оказались способными своим примером раскрыть возможности человека, силу его духа и воли. Их имена на вечном хранении в документах архивов, в фотоальбомах, на мраморе памятников, страницах воспоминаний, в музейных экспозициях, в нашей памяти. </w:t>
      </w:r>
    </w:p>
    <w:p w:rsidR="00A13F89" w:rsidRPr="00AA78A0" w:rsidRDefault="00A13F89" w:rsidP="00253D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 xml:space="preserve">Патриотическое  воспитание  осуществляется  в  процессе социализации молодёжи в различных сферах жизнедеятельности общества путём  участия  в  работе  различного  рода  движений,  акций,  инициатив, мероприятий. Один из наиболее эффективных методов патриотического воспитания — проектная деятельность, </w:t>
      </w:r>
    </w:p>
    <w:p w:rsidR="00A13F89" w:rsidRPr="00AA78A0" w:rsidRDefault="00A13F89" w:rsidP="00253D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>Реализация проекта «</w:t>
      </w:r>
      <w:r>
        <w:rPr>
          <w:rFonts w:ascii="Times New Roman" w:hAnsi="Times New Roman"/>
          <w:sz w:val="28"/>
          <w:szCs w:val="28"/>
        </w:rPr>
        <w:t>П</w:t>
      </w:r>
      <w:r w:rsidRPr="00AA78A0">
        <w:rPr>
          <w:rFonts w:ascii="Times New Roman" w:hAnsi="Times New Roman"/>
          <w:sz w:val="28"/>
          <w:szCs w:val="28"/>
        </w:rPr>
        <w:t>амять зажигает сердца» позволяет создать естественную ситуацию общения и практического взаимодействия молодёжи и людей старшего поколения.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AA78A0">
        <w:rPr>
          <w:rFonts w:ascii="Times New Roman" w:hAnsi="Times New Roman"/>
          <w:sz w:val="28"/>
          <w:szCs w:val="28"/>
        </w:rPr>
        <w:t>формировать у подростков и молодёжи чувства гражданственности и патриотизма, создать условия для творчества учащихся, их гражданского становления и формирования активной жизненной позиции, сплотить старшее поколение и молодёжь, оставив в их сердцах самые тёплые воспоминания о работе над проектом по патри</w:t>
      </w:r>
      <w:r>
        <w:rPr>
          <w:rFonts w:ascii="Times New Roman" w:hAnsi="Times New Roman"/>
          <w:sz w:val="28"/>
          <w:szCs w:val="28"/>
        </w:rPr>
        <w:t>отическому воспитанию учащихся.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A78A0">
        <w:rPr>
          <w:rFonts w:ascii="Times New Roman" w:hAnsi="Times New Roman"/>
          <w:b/>
          <w:sz w:val="28"/>
          <w:szCs w:val="28"/>
        </w:rPr>
        <w:t>Задачи: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>- формировать гражданские и патриотические чувства, любовь к Отечеству;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>- активизировать интерес молодёжи к героическому прошлому Родины, к истории Великой Отечественной войны;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>- расширить знания учащихся об истории Беларуси и героях-земляках, ветеранах Великой Отечественной  войны;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>- воспитывать у молодого поколения патриотическое сознание, уважение к боевым традициям, героическим свершениям и достижениям своей страны, гордости за принадлежность к истории и культуре Беларуси;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>- воспитывать уважение к ветеранам Великой Отечественной  войны.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b/>
          <w:sz w:val="28"/>
          <w:szCs w:val="28"/>
        </w:rPr>
        <w:t>Постановка проблемы:</w:t>
      </w:r>
      <w:r w:rsidRPr="00AA78A0">
        <w:rPr>
          <w:rFonts w:ascii="Times New Roman" w:hAnsi="Times New Roman"/>
          <w:sz w:val="28"/>
          <w:szCs w:val="28"/>
        </w:rPr>
        <w:t xml:space="preserve"> Героическая эстафета должна передаваться от поколения к поколению. Для того</w:t>
      </w:r>
      <w:r>
        <w:rPr>
          <w:rFonts w:ascii="Times New Roman" w:hAnsi="Times New Roman"/>
          <w:sz w:val="28"/>
          <w:szCs w:val="28"/>
        </w:rPr>
        <w:t xml:space="preserve">, чтобы встать на защиту страны, </w:t>
      </w:r>
      <w:r w:rsidRPr="00AA78A0">
        <w:rPr>
          <w:rFonts w:ascii="Times New Roman" w:hAnsi="Times New Roman"/>
          <w:sz w:val="28"/>
          <w:szCs w:val="28"/>
        </w:rPr>
        <w:t>нужны примеры истинного героизма и мужества, именно на них и воспитывается молодое поколение. Особенность нашего проекта в том, что вместе с учащимися ещё двух колледжей города  и ветеранами Великой Отечественной войны мы не только работаем в одной команде, познаём своё прошлое,  но и  помогаем         соединить прошлое с настоящим.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A78A0">
        <w:rPr>
          <w:rFonts w:ascii="Times New Roman" w:hAnsi="Times New Roman"/>
          <w:b/>
          <w:sz w:val="28"/>
          <w:szCs w:val="28"/>
        </w:rPr>
        <w:t>Участники проекта: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>- учащиеся учреждения образования «Солигорский государственный колледж»;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>- учащиеся филиала БНТУ «Солигорский государственный горно-химический колледж»;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>- учащиеся частного учреждения образования «Солигорский экономический колледж»;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>- ветераны Великой Отечественной войны;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ОО «БРСМ».</w:t>
      </w:r>
    </w:p>
    <w:p w:rsidR="00A13F89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b/>
          <w:sz w:val="28"/>
          <w:szCs w:val="28"/>
        </w:rPr>
        <w:t>Срок реализации проекта:</w:t>
      </w:r>
      <w:r w:rsidRPr="00AA78A0">
        <w:rPr>
          <w:rFonts w:ascii="Times New Roman" w:hAnsi="Times New Roman"/>
          <w:sz w:val="28"/>
          <w:szCs w:val="28"/>
        </w:rPr>
        <w:t xml:space="preserve"> апрель –</w:t>
      </w:r>
      <w:r>
        <w:rPr>
          <w:rFonts w:ascii="Times New Roman" w:hAnsi="Times New Roman"/>
          <w:sz w:val="28"/>
          <w:szCs w:val="28"/>
        </w:rPr>
        <w:t xml:space="preserve"> май 2018 года.</w:t>
      </w:r>
    </w:p>
    <w:p w:rsidR="00A13F89" w:rsidRDefault="00A13F89" w:rsidP="00FC0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7140">
        <w:rPr>
          <w:rFonts w:ascii="Times New Roman" w:hAnsi="Times New Roman"/>
          <w:b/>
          <w:sz w:val="28"/>
          <w:szCs w:val="28"/>
        </w:rPr>
        <w:t xml:space="preserve">Консультант проекта: </w:t>
      </w:r>
      <w:r>
        <w:rPr>
          <w:rFonts w:ascii="Times New Roman" w:hAnsi="Times New Roman"/>
          <w:sz w:val="28"/>
          <w:szCs w:val="28"/>
        </w:rPr>
        <w:t>Проходская Т.Н.,</w:t>
      </w:r>
      <w:r w:rsidRPr="00D37140">
        <w:rPr>
          <w:rFonts w:ascii="Times New Roman" w:hAnsi="Times New Roman"/>
          <w:sz w:val="28"/>
          <w:szCs w:val="28"/>
        </w:rPr>
        <w:t xml:space="preserve"> заместитель директора по </w:t>
      </w:r>
      <w:r>
        <w:rPr>
          <w:rFonts w:ascii="Times New Roman" w:hAnsi="Times New Roman"/>
          <w:sz w:val="28"/>
          <w:szCs w:val="28"/>
        </w:rPr>
        <w:t xml:space="preserve">воспитательной </w:t>
      </w:r>
      <w:r w:rsidRPr="00D37140">
        <w:rPr>
          <w:rFonts w:ascii="Times New Roman" w:hAnsi="Times New Roman"/>
          <w:sz w:val="28"/>
          <w:szCs w:val="28"/>
        </w:rPr>
        <w:t>работе.</w:t>
      </w:r>
    </w:p>
    <w:p w:rsidR="00A13F89" w:rsidRDefault="00A13F89" w:rsidP="00FC0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13F89" w:rsidRDefault="00A13F89" w:rsidP="00FC040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A78A0">
        <w:rPr>
          <w:rFonts w:ascii="Times New Roman" w:hAnsi="Times New Roman"/>
          <w:b/>
          <w:sz w:val="28"/>
          <w:szCs w:val="28"/>
        </w:rPr>
        <w:t>Составляющие проекта:</w:t>
      </w:r>
    </w:p>
    <w:p w:rsidR="00A13F89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митинг памяти «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пасибо за Победу, ветераны</w:t>
      </w:r>
      <w:r w:rsidRPr="00AA78A0">
        <w:rPr>
          <w:rFonts w:ascii="Times New Roman" w:hAnsi="Times New Roman"/>
          <w:sz w:val="28"/>
          <w:szCs w:val="28"/>
        </w:rPr>
        <w:t xml:space="preserve">!», ярким акцентом которого </w:t>
      </w:r>
      <w:r>
        <w:rPr>
          <w:rFonts w:ascii="Times New Roman" w:hAnsi="Times New Roman"/>
          <w:sz w:val="28"/>
          <w:szCs w:val="28"/>
        </w:rPr>
        <w:t>уже традиционно стала акция «Зажигаем Звезду П</w:t>
      </w:r>
      <w:r w:rsidRPr="00AA78A0">
        <w:rPr>
          <w:rFonts w:ascii="Times New Roman" w:hAnsi="Times New Roman"/>
          <w:sz w:val="28"/>
          <w:szCs w:val="28"/>
        </w:rPr>
        <w:t>амяти»</w:t>
      </w:r>
      <w:r>
        <w:rPr>
          <w:rFonts w:ascii="Times New Roman" w:hAnsi="Times New Roman"/>
          <w:sz w:val="28"/>
          <w:szCs w:val="28"/>
        </w:rPr>
        <w:t>;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 xml:space="preserve">- открытый диалог «Образ Великой Отечественной войны в сознании современной молодёжи»; </w:t>
      </w:r>
    </w:p>
    <w:p w:rsidR="00A13F89" w:rsidRPr="00AA78A0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 xml:space="preserve">- выставка оригами «Пусть мирным будет небо!»; </w:t>
      </w:r>
    </w:p>
    <w:p w:rsidR="00A13F89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78A0">
        <w:rPr>
          <w:rFonts w:ascii="Times New Roman" w:hAnsi="Times New Roman"/>
          <w:sz w:val="28"/>
          <w:szCs w:val="28"/>
        </w:rPr>
        <w:t xml:space="preserve">- праздничное мероприятие </w:t>
      </w:r>
      <w:r>
        <w:rPr>
          <w:rFonts w:ascii="Times New Roman" w:hAnsi="Times New Roman"/>
          <w:sz w:val="28"/>
          <w:szCs w:val="28"/>
        </w:rPr>
        <w:t>«Есть память, которой не будет конца</w:t>
      </w:r>
      <w:r w:rsidRPr="00AA78A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.</w:t>
      </w:r>
    </w:p>
    <w:p w:rsidR="00A13F89" w:rsidRPr="00132D7A" w:rsidRDefault="00A13F89" w:rsidP="00253D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E265F">
        <w:rPr>
          <w:rFonts w:ascii="Times New Roman" w:hAnsi="Times New Roman"/>
          <w:sz w:val="28"/>
          <w:szCs w:val="28"/>
        </w:rPr>
        <w:t>Патриотизм и гражданственность тесно связаны с таким понятием как «общечеловеческие ценности». Мы живём в жестокий век, где, казалось бы, при таком высоком уровне развития науки, техники и человеческой мысли умирают женщины и дети, продолжаются конфликты, продолжаются жестокие, варварские, а главное уносящие миллионы жизней войны. Говорить о прошедших войнах всегда тяжело, но делать это – необходимо.</w:t>
      </w:r>
    </w:p>
    <w:p w:rsidR="00A13F89" w:rsidRPr="004E265F" w:rsidRDefault="00A13F89" w:rsidP="00253D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40A2">
        <w:rPr>
          <w:rFonts w:ascii="Times New Roman" w:hAnsi="Times New Roman"/>
          <w:sz w:val="28"/>
          <w:szCs w:val="28"/>
        </w:rPr>
        <w:t xml:space="preserve">Все мероприятия </w:t>
      </w:r>
      <w:r>
        <w:rPr>
          <w:rFonts w:ascii="Times New Roman" w:hAnsi="Times New Roman"/>
          <w:sz w:val="28"/>
          <w:szCs w:val="28"/>
        </w:rPr>
        <w:t xml:space="preserve">проекта «Память зажигает сердца» </w:t>
      </w:r>
      <w:r w:rsidRPr="001D40A2">
        <w:rPr>
          <w:rFonts w:ascii="Times New Roman" w:hAnsi="Times New Roman"/>
          <w:sz w:val="28"/>
          <w:szCs w:val="28"/>
        </w:rPr>
        <w:t>направлены на развитие гражданской активности, инициативности, творчества учащи</w:t>
      </w:r>
      <w:r>
        <w:rPr>
          <w:rFonts w:ascii="Times New Roman" w:hAnsi="Times New Roman"/>
          <w:sz w:val="28"/>
          <w:szCs w:val="28"/>
        </w:rPr>
        <w:t xml:space="preserve">хся, формирование патриотизма. </w:t>
      </w:r>
      <w:r w:rsidRPr="001D40A2">
        <w:rPr>
          <w:rFonts w:ascii="Times New Roman" w:hAnsi="Times New Roman"/>
          <w:sz w:val="28"/>
          <w:szCs w:val="28"/>
        </w:rPr>
        <w:t>Благодаря всем проводимым мероприятиям учащиеся получают возможность знать, чтить, сохранять и передавать следующим поколениям историческое прошлое нашей страны, а значит</w:t>
      </w:r>
      <w:r>
        <w:rPr>
          <w:rFonts w:ascii="Times New Roman" w:hAnsi="Times New Roman"/>
          <w:sz w:val="28"/>
          <w:szCs w:val="28"/>
        </w:rPr>
        <w:t>, обогащаются духовно.</w:t>
      </w:r>
    </w:p>
    <w:p w:rsidR="00A13F89" w:rsidRPr="000032F1" w:rsidRDefault="00A13F89" w:rsidP="00253D4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p w:rsidR="00A13F89" w:rsidRPr="000032F1" w:rsidRDefault="00A13F89" w:rsidP="00253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0032F1">
        <w:rPr>
          <w:rFonts w:ascii="Times New Roman" w:hAnsi="Times New Roman"/>
          <w:b/>
          <w:sz w:val="28"/>
          <w:szCs w:val="28"/>
        </w:rPr>
        <w:t>ценарий</w:t>
      </w:r>
    </w:p>
    <w:p w:rsidR="00A13F89" w:rsidRPr="000032F1" w:rsidRDefault="00A13F89" w:rsidP="00253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митинга памяти, посвященного Дню П</w:t>
      </w:r>
      <w:r w:rsidRPr="000032F1">
        <w:rPr>
          <w:rFonts w:ascii="Times New Roman" w:hAnsi="Times New Roman"/>
          <w:b/>
          <w:sz w:val="28"/>
          <w:szCs w:val="28"/>
        </w:rPr>
        <w:t>обеды</w:t>
      </w:r>
    </w:p>
    <w:p w:rsidR="00A13F89" w:rsidRPr="000032F1" w:rsidRDefault="00A13F89" w:rsidP="00253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«СПАСИБО ЗА П</w:t>
      </w:r>
      <w:r w:rsidRPr="000032F1">
        <w:rPr>
          <w:rFonts w:ascii="Times New Roman" w:hAnsi="Times New Roman"/>
          <w:b/>
          <w:sz w:val="28"/>
          <w:szCs w:val="28"/>
        </w:rPr>
        <w:t>ОБЕДУ, ВЕТЕРАНЫ!»</w:t>
      </w:r>
    </w:p>
    <w:p w:rsidR="00A13F89" w:rsidRPr="000032F1" w:rsidRDefault="00A13F89" w:rsidP="00253D4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 мая 2018 г.</w:t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п</w:t>
      </w:r>
      <w:r w:rsidRPr="000032F1">
        <w:rPr>
          <w:rFonts w:ascii="Times New Roman" w:hAnsi="Times New Roman"/>
          <w:b/>
          <w:sz w:val="28"/>
          <w:szCs w:val="28"/>
        </w:rPr>
        <w:t>лощадка строительного</w:t>
      </w:r>
    </w:p>
    <w:p w:rsidR="00A13F89" w:rsidRPr="000032F1" w:rsidRDefault="00A13F89" w:rsidP="00253D4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начало </w:t>
      </w:r>
      <w:r w:rsidRPr="000032F1">
        <w:rPr>
          <w:rFonts w:ascii="Times New Roman" w:hAnsi="Times New Roman"/>
          <w:b/>
          <w:sz w:val="28"/>
          <w:szCs w:val="28"/>
        </w:rPr>
        <w:t>в 12.00</w:t>
      </w:r>
      <w:r w:rsidRPr="000032F1">
        <w:rPr>
          <w:rFonts w:ascii="Times New Roman" w:hAnsi="Times New Roman"/>
          <w:b/>
          <w:sz w:val="28"/>
          <w:szCs w:val="28"/>
        </w:rPr>
        <w:tab/>
      </w:r>
      <w:r w:rsidRPr="000032F1">
        <w:rPr>
          <w:rFonts w:ascii="Times New Roman" w:hAnsi="Times New Roman"/>
          <w:b/>
          <w:sz w:val="28"/>
          <w:szCs w:val="28"/>
        </w:rPr>
        <w:tab/>
      </w:r>
      <w:r w:rsidRPr="000032F1">
        <w:rPr>
          <w:rFonts w:ascii="Times New Roman" w:hAnsi="Times New Roman"/>
          <w:b/>
          <w:sz w:val="28"/>
          <w:szCs w:val="28"/>
        </w:rPr>
        <w:tab/>
      </w:r>
      <w:r w:rsidRPr="000032F1">
        <w:rPr>
          <w:rFonts w:ascii="Times New Roman" w:hAnsi="Times New Roman"/>
          <w:b/>
          <w:sz w:val="28"/>
          <w:szCs w:val="28"/>
        </w:rPr>
        <w:tab/>
      </w:r>
      <w:r w:rsidRPr="000032F1">
        <w:rPr>
          <w:rFonts w:ascii="Times New Roman" w:hAnsi="Times New Roman"/>
          <w:b/>
          <w:sz w:val="28"/>
          <w:szCs w:val="28"/>
        </w:rPr>
        <w:tab/>
      </w:r>
      <w:r w:rsidRPr="000032F1">
        <w:rPr>
          <w:rFonts w:ascii="Times New Roman" w:hAnsi="Times New Roman"/>
          <w:b/>
          <w:sz w:val="28"/>
          <w:szCs w:val="28"/>
        </w:rPr>
        <w:tab/>
      </w:r>
      <w:r w:rsidRPr="000032F1">
        <w:rPr>
          <w:rFonts w:ascii="Times New Roman" w:hAnsi="Times New Roman"/>
          <w:b/>
          <w:sz w:val="28"/>
          <w:szCs w:val="28"/>
        </w:rPr>
        <w:tab/>
        <w:t xml:space="preserve">         отделения колледжа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- звучат в записи песни военных лет;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- сбор и построение учащихся колледжа и гостей;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- на площадке из лент выложен контур пятиконечной звезды;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01- позывные;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02 - фон, выход ведущих;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ВЕДУЩАЯ:</w:t>
      </w:r>
      <w:r w:rsidRPr="000032F1">
        <w:rPr>
          <w:rFonts w:ascii="Times New Roman" w:hAnsi="Times New Roman"/>
          <w:sz w:val="28"/>
          <w:szCs w:val="28"/>
        </w:rPr>
        <w:tab/>
        <w:t>Ты слышишь, друг, звенят ручьи,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Поют на ветках птицы,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На замечательной земле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Нам повезло родиться!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 w:rsidRPr="000032F1">
        <w:rPr>
          <w:rFonts w:ascii="Times New Roman" w:hAnsi="Times New Roman"/>
          <w:sz w:val="28"/>
          <w:szCs w:val="28"/>
        </w:rPr>
        <w:tab/>
        <w:t>Мы родились, когда зарубцевались ваши раны,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И детству нашему не угрожал военный смерч…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 xml:space="preserve">Спасибо за Победу, ветераны - 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Герои, победившие фашизм и смерть!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ВЕДУЩАЯ:</w:t>
      </w:r>
      <w:r w:rsidRPr="000032F1">
        <w:rPr>
          <w:rFonts w:ascii="Times New Roman" w:hAnsi="Times New Roman"/>
          <w:sz w:val="28"/>
          <w:szCs w:val="28"/>
        </w:rPr>
        <w:t xml:space="preserve"> Уважаемые ветераны Великой Отечественной войны, уважаемые гости, сегодня мы в очередной раз собрались, чтобы почтить память тех, кто отдал жизнь за будущее нашего народа, и выразить искреннюю благодарность тем, кто завоевал для нас мир на земле, нашу спокойную жизнь.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03 – фон;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0032F1">
        <w:rPr>
          <w:rFonts w:ascii="Times New Roman" w:hAnsi="Times New Roman"/>
          <w:sz w:val="28"/>
          <w:szCs w:val="28"/>
        </w:rPr>
        <w:t>История Беларуси – это история бесконечных военных лихолетий. Не было ни одного столетия, в которое нога чужеземца не топтала бы нашу родную землю. После страшной и кровопролитной Великой Отечественной войны минуло уже 73 года.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ВЕДУЩАЯ:</w:t>
      </w:r>
      <w:r w:rsidRPr="000032F1">
        <w:rPr>
          <w:rFonts w:ascii="Times New Roman" w:hAnsi="Times New Roman"/>
          <w:sz w:val="28"/>
          <w:szCs w:val="28"/>
        </w:rPr>
        <w:t xml:space="preserve"> Победа  в Великой Отечественной войне  всегда будет для нас символом мужества, патриотизма, самоотверженности  солдата и  генерала, моряка и лётчика, рабочего тыла и партизана, подпольщика и медсестры фронтового госпиталя.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 w:rsidRPr="000032F1">
        <w:rPr>
          <w:rFonts w:ascii="Times New Roman" w:hAnsi="Times New Roman"/>
          <w:sz w:val="28"/>
          <w:szCs w:val="28"/>
        </w:rPr>
        <w:t xml:space="preserve"> День Победы – святой день для всех белорусов. Подвиг защитников Отечества не имеет срока давности ни в истории, ни в сердцах поколений</w:t>
      </w:r>
      <w:r w:rsidRPr="000032F1">
        <w:rPr>
          <w:rFonts w:ascii="Times New Roman" w:hAnsi="Times New Roman"/>
          <w:b/>
          <w:sz w:val="28"/>
          <w:szCs w:val="28"/>
        </w:rPr>
        <w:t xml:space="preserve">. </w:t>
      </w:r>
    </w:p>
    <w:p w:rsidR="00A13F89" w:rsidRPr="000032F1" w:rsidRDefault="00A13F89" w:rsidP="00253D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>Митинг памяти, посвящённый 73-ей годовщине Великой Победы над немецко-фашистскими захватчиками, объявляется открытым!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04 - ГИМН РЕСПУБЛИКИ БЕЛАРУСЬ;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03 - фон;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032F1">
        <w:rPr>
          <w:rFonts w:ascii="Times New Roman" w:hAnsi="Times New Roman"/>
          <w:sz w:val="28"/>
          <w:szCs w:val="28"/>
        </w:rPr>
        <w:t>День Победы - это поистине общенародный праздник, ибо нет в нашей стране семьи, не опалённой той страшной войной. В каждой семье есть погибшие, воевавшие, ковавшие Победу в партизанских бригадах и в тылу.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0032F1">
        <w:rPr>
          <w:rFonts w:ascii="Times New Roman" w:hAnsi="Times New Roman"/>
          <w:sz w:val="28"/>
          <w:szCs w:val="28"/>
        </w:rPr>
        <w:t>В нашей стране всегда будет бережно храниться память о каждом солдате, партизане, подпольщике, о каждом труженике тыла – всех, кто героически сражался на фронте, проявляя стойкость и мужество в условиях оккупации, кто твёрдо верил, что враг будет разбит.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 w:rsidRPr="000032F1">
        <w:rPr>
          <w:rFonts w:ascii="Times New Roman" w:hAnsi="Times New Roman"/>
          <w:sz w:val="28"/>
          <w:szCs w:val="28"/>
        </w:rPr>
        <w:t xml:space="preserve"> Сегодня на нашем митинге памяти присутствуют гости: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 xml:space="preserve">- </w:t>
      </w:r>
      <w:r w:rsidRPr="0020617E">
        <w:rPr>
          <w:rFonts w:ascii="Times New Roman" w:hAnsi="Times New Roman"/>
          <w:sz w:val="28"/>
          <w:szCs w:val="28"/>
        </w:rPr>
        <w:t>ПЕТРАШКО ГАЛИНА ВИКТОРОВНА</w:t>
      </w:r>
      <w:r w:rsidRPr="000032F1">
        <w:rPr>
          <w:rFonts w:ascii="Times New Roman" w:hAnsi="Times New Roman"/>
          <w:sz w:val="28"/>
          <w:szCs w:val="28"/>
        </w:rPr>
        <w:t xml:space="preserve"> – Председатель Солигорской районной организации ветеранов;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 xml:space="preserve">- </w:t>
      </w:r>
      <w:r w:rsidRPr="0020617E">
        <w:rPr>
          <w:rFonts w:ascii="Times New Roman" w:hAnsi="Times New Roman"/>
          <w:sz w:val="28"/>
          <w:szCs w:val="28"/>
        </w:rPr>
        <w:t>ЖОВНЕРИК АРТЁМ ВАЛЕНТИНОВИЧ</w:t>
      </w:r>
      <w:r w:rsidRPr="000032F1">
        <w:rPr>
          <w:rFonts w:ascii="Times New Roman" w:hAnsi="Times New Roman"/>
          <w:sz w:val="28"/>
          <w:szCs w:val="28"/>
        </w:rPr>
        <w:t xml:space="preserve"> – Первый секретарь Солигорского районного комитета Общественного объединения «Белорусский Республиканский Союз Молодёжи»;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 xml:space="preserve">и ветераны Великой Отечественной войны: </w:t>
      </w:r>
    </w:p>
    <w:p w:rsidR="00A13F89" w:rsidRPr="0020617E" w:rsidRDefault="00A13F89" w:rsidP="00253D44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 xml:space="preserve">- </w:t>
      </w:r>
      <w:r w:rsidRPr="0020617E">
        <w:rPr>
          <w:rFonts w:ascii="Times New Roman" w:hAnsi="Times New Roman"/>
          <w:sz w:val="28"/>
          <w:szCs w:val="28"/>
        </w:rPr>
        <w:t>ПЫЖИК ВЛАДИМИР МАРКОВИЧ;</w:t>
      </w:r>
      <w:r w:rsidRPr="0020617E">
        <w:rPr>
          <w:rFonts w:ascii="Times New Roman" w:hAnsi="Times New Roman"/>
          <w:sz w:val="28"/>
          <w:szCs w:val="28"/>
        </w:rPr>
        <w:tab/>
      </w:r>
    </w:p>
    <w:p w:rsidR="00A13F89" w:rsidRPr="0020617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617E">
        <w:rPr>
          <w:rFonts w:ascii="Times New Roman" w:hAnsi="Times New Roman"/>
          <w:sz w:val="28"/>
          <w:szCs w:val="28"/>
        </w:rPr>
        <w:t>- ДУРНОВ МИХАИЛ ПАВЛОВИЧ;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ВЕДУЩАЯ:</w:t>
      </w:r>
      <w:r w:rsidRPr="000032F1">
        <w:rPr>
          <w:rFonts w:ascii="Times New Roman" w:hAnsi="Times New Roman"/>
          <w:sz w:val="28"/>
          <w:szCs w:val="28"/>
        </w:rPr>
        <w:t xml:space="preserve"> Не  только свободой и независимостью обязаны мы фронтовому поколению. Пожалуй, всё лучшее, что у нас есть, это от них. Именно от них идёт  новым поколениям свет добра и человеколюбия, мудрости и честности.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 w:rsidRPr="000032F1">
        <w:rPr>
          <w:rFonts w:ascii="Times New Roman" w:hAnsi="Times New Roman"/>
          <w:sz w:val="28"/>
          <w:szCs w:val="28"/>
        </w:rPr>
        <w:t xml:space="preserve"> Слово предоставляется ветерану Великой Отечественной войны </w:t>
      </w:r>
      <w:r w:rsidRPr="0020617E">
        <w:rPr>
          <w:rFonts w:ascii="Times New Roman" w:hAnsi="Times New Roman"/>
          <w:sz w:val="28"/>
          <w:szCs w:val="28"/>
        </w:rPr>
        <w:t>ДУРНОВУ МИХАИЛУ ПАВЛОВИЧУ.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- выступление ветерана;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05- фон;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 w:rsidRPr="000032F1">
        <w:rPr>
          <w:rFonts w:ascii="Times New Roman" w:hAnsi="Times New Roman"/>
          <w:sz w:val="28"/>
          <w:szCs w:val="28"/>
        </w:rPr>
        <w:t xml:space="preserve"> Нынешнее поколение всей своей жизнью, жизнью своих детей и внуков обязано вам, уважаемые ветераны Великой Отечественной войны. Вы – воплощение духовной силы и непреклонной воли нашего народа.</w:t>
      </w:r>
    </w:p>
    <w:p w:rsidR="00A13F89" w:rsidRPr="0020617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  <w:t xml:space="preserve">Слово предоставляется Первому секретарю Солигорского районного комитета Общественного объединения «Белорусский республиканский союз молодёжи» </w:t>
      </w:r>
      <w:r w:rsidRPr="0020617E">
        <w:rPr>
          <w:rFonts w:ascii="Times New Roman" w:hAnsi="Times New Roman"/>
          <w:sz w:val="28"/>
          <w:szCs w:val="28"/>
        </w:rPr>
        <w:t>ЖОВНЕРИКУ АРТЁМУ ВАЛЕНТИНОВИЧУ.</w:t>
      </w:r>
    </w:p>
    <w:p w:rsidR="00A13F89" w:rsidRPr="001B2764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- выступление официального лица</w:t>
      </w:r>
      <w:r w:rsidRPr="001B2764">
        <w:rPr>
          <w:rFonts w:ascii="Times New Roman" w:hAnsi="Times New Roman"/>
          <w:b/>
          <w:i/>
          <w:sz w:val="28"/>
          <w:szCs w:val="28"/>
        </w:rPr>
        <w:t>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ВЕДУЩАЯ:</w:t>
      </w:r>
      <w:r w:rsidRPr="000032F1">
        <w:rPr>
          <w:rFonts w:ascii="Times New Roman" w:hAnsi="Times New Roman"/>
          <w:sz w:val="28"/>
          <w:szCs w:val="28"/>
        </w:rPr>
        <w:tab/>
        <w:t>Дорогие ветераны!</w:t>
      </w:r>
      <w:r w:rsidRPr="000032F1">
        <w:rPr>
          <w:rFonts w:ascii="Times New Roman" w:hAnsi="Times New Roman"/>
          <w:sz w:val="28"/>
          <w:szCs w:val="28"/>
        </w:rPr>
        <w:tab/>
      </w:r>
    </w:p>
    <w:p w:rsidR="00A13F89" w:rsidRPr="000032F1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>Спасибо вам за преданность Отчизне,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За мужество, за пролитую кровь,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За подвиг ваш во имя жизни,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За память, славу, за любовь…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 w:rsidRPr="000032F1">
        <w:rPr>
          <w:rFonts w:ascii="Times New Roman" w:hAnsi="Times New Roman"/>
          <w:sz w:val="28"/>
          <w:szCs w:val="28"/>
        </w:rPr>
        <w:tab/>
        <w:t>Нам нужен мир на голубой планете!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Его хотят и взрослые, и дети.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Всем хочется, проснувшись на рассвете,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Не вспоминать, не думать о войне.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ВЕДУЩАЯ:</w:t>
      </w:r>
      <w:r w:rsidRPr="000032F1">
        <w:rPr>
          <w:rFonts w:ascii="Times New Roman" w:hAnsi="Times New Roman"/>
          <w:sz w:val="28"/>
          <w:szCs w:val="28"/>
        </w:rPr>
        <w:tab/>
        <w:t>Нам нужен мир, чтоб строить города,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Сажать деревья и работать в поле.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Его хотят все люди доброй воли –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Нам нужен мир навеки! Навсегда!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 w:rsidRPr="000032F1">
        <w:rPr>
          <w:rFonts w:ascii="Times New Roman" w:hAnsi="Times New Roman"/>
          <w:sz w:val="28"/>
          <w:szCs w:val="28"/>
        </w:rPr>
        <w:tab/>
        <w:t>В руках у нас не автоматы,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А цветы – чудесный дар земли,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Той земли, которую когда-то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 xml:space="preserve">Для нас вы защитили, сберегли, </w:t>
      </w:r>
    </w:p>
    <w:p w:rsidR="00A13F89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Чтобы всегда на ней цветы цвели!</w:t>
      </w:r>
      <w:r w:rsidRPr="000032F1">
        <w:rPr>
          <w:rFonts w:ascii="Times New Roman" w:hAnsi="Times New Roman"/>
          <w:sz w:val="28"/>
          <w:szCs w:val="28"/>
        </w:rPr>
        <w:tab/>
      </w:r>
    </w:p>
    <w:p w:rsidR="00A13F89" w:rsidRPr="001B2764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B2764">
        <w:rPr>
          <w:rFonts w:ascii="Times New Roman" w:hAnsi="Times New Roman"/>
          <w:b/>
          <w:i/>
          <w:sz w:val="28"/>
          <w:szCs w:val="28"/>
        </w:rPr>
        <w:t xml:space="preserve">- </w:t>
      </w:r>
      <w:r>
        <w:rPr>
          <w:rFonts w:ascii="Times New Roman" w:hAnsi="Times New Roman"/>
          <w:b/>
          <w:i/>
          <w:sz w:val="28"/>
          <w:szCs w:val="28"/>
        </w:rPr>
        <w:t xml:space="preserve">выходят </w:t>
      </w:r>
      <w:r w:rsidRPr="001B2764">
        <w:rPr>
          <w:rFonts w:ascii="Times New Roman" w:hAnsi="Times New Roman"/>
          <w:b/>
          <w:i/>
          <w:sz w:val="28"/>
          <w:szCs w:val="28"/>
        </w:rPr>
        <w:t>ассистенты</w:t>
      </w:r>
      <w:r>
        <w:rPr>
          <w:rFonts w:ascii="Times New Roman" w:hAnsi="Times New Roman"/>
          <w:b/>
          <w:i/>
          <w:sz w:val="28"/>
          <w:szCs w:val="28"/>
        </w:rPr>
        <w:t xml:space="preserve"> с живыми цветами</w:t>
      </w:r>
      <w:r w:rsidRPr="001B2764">
        <w:rPr>
          <w:rFonts w:ascii="Times New Roman" w:hAnsi="Times New Roman"/>
          <w:b/>
          <w:i/>
          <w:sz w:val="28"/>
          <w:szCs w:val="28"/>
        </w:rPr>
        <w:t>;</w:t>
      </w:r>
      <w:r w:rsidRPr="001B2764">
        <w:rPr>
          <w:rFonts w:ascii="Times New Roman" w:hAnsi="Times New Roman"/>
          <w:b/>
          <w:i/>
          <w:sz w:val="28"/>
          <w:szCs w:val="28"/>
        </w:rPr>
        <w:tab/>
      </w:r>
      <w:r w:rsidRPr="001B2764">
        <w:rPr>
          <w:rFonts w:ascii="Times New Roman" w:hAnsi="Times New Roman"/>
          <w:b/>
          <w:i/>
          <w:sz w:val="28"/>
          <w:szCs w:val="28"/>
        </w:rPr>
        <w:tab/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ВЕДУЩАЯ:</w:t>
      </w:r>
      <w:r w:rsidRPr="000032F1">
        <w:rPr>
          <w:rFonts w:ascii="Times New Roman" w:hAnsi="Times New Roman"/>
          <w:sz w:val="28"/>
          <w:szCs w:val="28"/>
        </w:rPr>
        <w:t xml:space="preserve"> В знак благодарности и уважения примите от всего сердца эти цветы!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- вручение цветов ветеранам ВОВ;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06 – Песня «ВЕТЕРАНАМ МИНУВШЕЙ ВОЙНЫ» - Яна Васкевич;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07 – фон: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0032F1">
        <w:rPr>
          <w:rFonts w:ascii="Times New Roman" w:hAnsi="Times New Roman"/>
          <w:sz w:val="28"/>
          <w:szCs w:val="28"/>
        </w:rPr>
        <w:t>Есть события, значение которых не тускнеет от неумолимого бега времени и которые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32F1">
        <w:rPr>
          <w:rFonts w:ascii="Times New Roman" w:hAnsi="Times New Roman"/>
          <w:sz w:val="28"/>
          <w:szCs w:val="28"/>
        </w:rPr>
        <w:t xml:space="preserve">прошествии десятилетий не стираются из памяти людей. Напротив, временной разрыв с возрастающей силой подчеркивает их величие и определяющую роль в мировой истории. 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ВЕДУЩАЯ:</w:t>
      </w:r>
      <w:r w:rsidRPr="000032F1">
        <w:rPr>
          <w:rFonts w:ascii="Times New Roman" w:hAnsi="Times New Roman"/>
          <w:sz w:val="28"/>
          <w:szCs w:val="28"/>
        </w:rPr>
        <w:t xml:space="preserve"> Память об этих событиях неподвластна времени, бережно хранимая и передаваемая из поколения в поколение, она переживает века: это не просто свойство человеческого сознания сохранять следы минувшего, память – это связующее звено между прошлым и будущим.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0032F1">
        <w:rPr>
          <w:rFonts w:ascii="Times New Roman" w:hAnsi="Times New Roman"/>
          <w:sz w:val="28"/>
          <w:szCs w:val="28"/>
        </w:rPr>
        <w:t>Память! Никогда  не должно стереться из неё всё то, что принёс с собой кровавый фашизм. Никогда! Белорусы расплатились с той войной страшною ценою, прошли через кромешный ад.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ВЕДУЩАЯ:</w:t>
      </w:r>
      <w:r w:rsidRPr="000032F1">
        <w:rPr>
          <w:rFonts w:ascii="Times New Roman" w:hAnsi="Times New Roman"/>
          <w:sz w:val="28"/>
          <w:szCs w:val="28"/>
        </w:rPr>
        <w:t xml:space="preserve"> Каждый третий человек нашей страны погиб на войне. Миллионы беззащитных людей замучены, расстреляны, задушены в газовых камерах фашистских концлагерей. Светом любви нашей, скорби нашей пусть озарятся имена павших.   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 w:rsidRPr="000032F1">
        <w:rPr>
          <w:rFonts w:ascii="Times New Roman" w:hAnsi="Times New Roman"/>
          <w:sz w:val="28"/>
          <w:szCs w:val="28"/>
        </w:rPr>
        <w:t xml:space="preserve"> Становится уже традиционным для нашего колледжа, вспоминая  о тех, кто отдал ради Победы свою жизнь,  зажигать </w:t>
      </w:r>
      <w:r w:rsidRPr="000032F1">
        <w:rPr>
          <w:rFonts w:ascii="Times New Roman" w:hAnsi="Times New Roman"/>
          <w:b/>
          <w:sz w:val="28"/>
          <w:szCs w:val="28"/>
        </w:rPr>
        <w:t>ЗВЕЗДУ ПАМЯТИ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08 - фон;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>Мы помним  о погибших на фронтах, о  ваших боевых друзьях, дорогие ветераны.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- учащиеся несут зажжённые свечи и ставят их по контуру Звезды памяти;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ВЕДУЩАЯ:</w:t>
      </w:r>
      <w:r w:rsidRPr="000032F1">
        <w:rPr>
          <w:rFonts w:ascii="Times New Roman" w:hAnsi="Times New Roman"/>
          <w:sz w:val="28"/>
          <w:szCs w:val="28"/>
        </w:rPr>
        <w:t xml:space="preserve"> Мы помним  погибших под бомбами, сожжённых  в печах концлагерей, замученных в неволе.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- учащиеся несут зажжённые свечи и ставят их по контуру Звезды памяти;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 w:rsidRPr="000032F1">
        <w:rPr>
          <w:rFonts w:ascii="Times New Roman" w:hAnsi="Times New Roman"/>
          <w:sz w:val="28"/>
          <w:szCs w:val="28"/>
        </w:rPr>
        <w:t xml:space="preserve"> Мы помним о тех, кто погиб от голода, болезней, лишений,  от злодеяний карателей.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- учащиеся несут зажжённые свечи и ставят их по контуру Звезды памяти;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ВЕДУЩАЯ:</w:t>
      </w:r>
      <w:r w:rsidRPr="000032F1">
        <w:rPr>
          <w:rFonts w:ascii="Times New Roman" w:hAnsi="Times New Roman"/>
          <w:sz w:val="28"/>
          <w:szCs w:val="28"/>
        </w:rPr>
        <w:t xml:space="preserve"> Мы помним обо всех, кто остался верен  воинской присяге, не уронил гражданской чести, кто даже в гитлеровских застенках продолжал сражаться за Родину.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- учащиеся несут зажжённые свечи и ставят их в центр Звезды памяти;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 w:rsidRPr="000032F1">
        <w:rPr>
          <w:rFonts w:ascii="Times New Roman" w:hAnsi="Times New Roman"/>
          <w:sz w:val="28"/>
          <w:szCs w:val="28"/>
        </w:rPr>
        <w:t xml:space="preserve"> Мы помним о тех, кто безымянными покоится в братских могилах.  Кто без вести, но не без чести пропал на перепутьях войны.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- учащиеся несут зажжённые свечи и ставят их в центр Звезды памяти;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ВЕДУЩАЯ:</w:t>
      </w:r>
      <w:r w:rsidRPr="000032F1">
        <w:rPr>
          <w:rFonts w:ascii="Times New Roman" w:hAnsi="Times New Roman"/>
          <w:sz w:val="28"/>
          <w:szCs w:val="28"/>
        </w:rPr>
        <w:t xml:space="preserve"> Мы помним о тех, кто погиб, спасая  женщин, детей, стариков.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- учащиеся несут зажжённые свечи и ставят их в центр Звезды памяти;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 w:rsidRPr="000032F1">
        <w:rPr>
          <w:rFonts w:ascii="Times New Roman" w:hAnsi="Times New Roman"/>
          <w:sz w:val="28"/>
          <w:szCs w:val="28"/>
        </w:rPr>
        <w:t xml:space="preserve"> Мы помним  всех, чьи  судьбы обездолило  нацистское нашествие. Все они погибли, чтобы мы  могли жить.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ВЕДУЩАЯ:</w:t>
      </w:r>
      <w:r w:rsidRPr="000032F1">
        <w:rPr>
          <w:rFonts w:ascii="Times New Roman" w:hAnsi="Times New Roman"/>
          <w:sz w:val="28"/>
          <w:szCs w:val="28"/>
        </w:rPr>
        <w:tab/>
        <w:t xml:space="preserve">Ты помнишь всех, моя страна, </w:t>
      </w:r>
    </w:p>
    <w:p w:rsidR="00A13F89" w:rsidRPr="000032F1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>Кто жизнь за мир и счастье отдал…</w:t>
      </w:r>
    </w:p>
    <w:p w:rsidR="00A13F89" w:rsidRPr="000032F1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>Живут героев имена</w:t>
      </w:r>
    </w:p>
    <w:p w:rsidR="00A13F89" w:rsidRPr="000032F1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>В бессмертной памяти народа.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 w:rsidRPr="000032F1">
        <w:rPr>
          <w:rFonts w:ascii="Times New Roman" w:hAnsi="Times New Roman"/>
          <w:sz w:val="28"/>
          <w:szCs w:val="28"/>
        </w:rPr>
        <w:tab/>
        <w:t>Сегодня многих нету с нами.</w:t>
      </w:r>
    </w:p>
    <w:p w:rsidR="00A13F89" w:rsidRPr="000032F1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>И было так. И будет так.</w:t>
      </w:r>
    </w:p>
    <w:p w:rsidR="00A13F89" w:rsidRPr="000032F1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 xml:space="preserve">Не угасала б только память –  </w:t>
      </w:r>
    </w:p>
    <w:p w:rsidR="00A13F89" w:rsidRPr="000032F1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b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 xml:space="preserve">Нетленности высокий знак. </w:t>
      </w:r>
    </w:p>
    <w:p w:rsidR="00A13F89" w:rsidRPr="000032F1" w:rsidRDefault="00A13F89" w:rsidP="00253D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>Просим почтить память погибших минутой молчания.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 xml:space="preserve">09 </w:t>
      </w:r>
      <w:r w:rsidRPr="000032F1">
        <w:rPr>
          <w:rFonts w:ascii="Times New Roman" w:hAnsi="Times New Roman"/>
          <w:sz w:val="28"/>
          <w:szCs w:val="28"/>
        </w:rPr>
        <w:t xml:space="preserve">- </w:t>
      </w:r>
      <w:r w:rsidRPr="000032F1">
        <w:rPr>
          <w:rFonts w:ascii="Times New Roman" w:hAnsi="Times New Roman"/>
          <w:b/>
          <w:i/>
          <w:sz w:val="28"/>
          <w:szCs w:val="28"/>
        </w:rPr>
        <w:t>МИНУТА МОЛЧАНИЯ (МЕТРОНОМ);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 w:rsidRPr="000032F1">
        <w:rPr>
          <w:rFonts w:ascii="Times New Roman" w:hAnsi="Times New Roman"/>
          <w:sz w:val="28"/>
          <w:szCs w:val="28"/>
        </w:rPr>
        <w:t xml:space="preserve"> Светлая память борцам против страшной фашистской напасти не вернувшимся с поля боя.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ВЕДУЩАЯ:</w:t>
      </w:r>
      <w:r w:rsidRPr="000032F1">
        <w:rPr>
          <w:rFonts w:ascii="Times New Roman" w:hAnsi="Times New Roman"/>
          <w:sz w:val="28"/>
          <w:szCs w:val="28"/>
        </w:rPr>
        <w:t xml:space="preserve"> Низкий поклон живым героям, завоевавшим наше счастье, нашу Победу!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>10 – Песня «ПЕСНЯ О СОЛДАТЕ»  - Евгений Веремейчик;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 w:rsidRPr="000032F1">
        <w:rPr>
          <w:rFonts w:ascii="Times New Roman" w:hAnsi="Times New Roman"/>
          <w:sz w:val="28"/>
          <w:szCs w:val="28"/>
        </w:rPr>
        <w:tab/>
        <w:t>Давно закончилась война.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Давно с войны пришли солдаты,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И на груди их ордена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Горят, как памятные даты.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ВЕДУЩАЯ:</w:t>
      </w:r>
      <w:r w:rsidRPr="000032F1">
        <w:rPr>
          <w:rFonts w:ascii="Times New Roman" w:hAnsi="Times New Roman"/>
          <w:sz w:val="28"/>
          <w:szCs w:val="28"/>
        </w:rPr>
        <w:tab/>
        <w:t>За то, что мы живём спокойно на земле,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За славную Победу в сорок пятом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Хотим сказать огромное спасибо всем: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</w:r>
      <w:r w:rsidRPr="000032F1">
        <w:rPr>
          <w:rFonts w:ascii="Times New Roman" w:hAnsi="Times New Roman"/>
          <w:sz w:val="28"/>
          <w:szCs w:val="28"/>
        </w:rPr>
        <w:tab/>
        <w:t>Всем павшим и всем выжившим солдатам!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ВЕДУЩИЙ:</w:t>
      </w:r>
      <w:r w:rsidRPr="000032F1">
        <w:rPr>
          <w:rFonts w:ascii="Times New Roman" w:hAnsi="Times New Roman"/>
          <w:sz w:val="28"/>
          <w:szCs w:val="28"/>
        </w:rPr>
        <w:t xml:space="preserve"> Митинг памяти, посвящённый 73-ей годовщине Великой Победы над немецко-фашистскими захватчиками, объявляется закрытым!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 xml:space="preserve">04 - ГИМН РЕСПУБЛИКИ БЕЛАРУСЬ; 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0032F1">
        <w:rPr>
          <w:rFonts w:ascii="Times New Roman" w:hAnsi="Times New Roman"/>
          <w:b/>
          <w:i/>
          <w:sz w:val="28"/>
          <w:szCs w:val="28"/>
        </w:rPr>
        <w:t xml:space="preserve">02- фон; 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 xml:space="preserve">ВЕДУЩИЙ: </w:t>
      </w:r>
      <w:r w:rsidRPr="000032F1">
        <w:rPr>
          <w:rFonts w:ascii="Times New Roman" w:hAnsi="Times New Roman"/>
          <w:sz w:val="28"/>
          <w:szCs w:val="28"/>
        </w:rPr>
        <w:t>Дорогие друзья, уважаемые гости! День Победы – праздник не только ветеранов. Это праздник всех поколений белорусов.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 xml:space="preserve">ВЕДУЩАЯ: </w:t>
      </w:r>
      <w:r w:rsidRPr="000032F1">
        <w:rPr>
          <w:rFonts w:ascii="Times New Roman" w:hAnsi="Times New Roman"/>
          <w:sz w:val="28"/>
          <w:szCs w:val="28"/>
        </w:rPr>
        <w:t xml:space="preserve">Пусть он вызывает не только слёзы и трагические тревожные воспоминания. Пусть в этот день светлая память и светлые чувства окрыляют наши души и наши сердца. С наступающим всех… </w:t>
      </w:r>
    </w:p>
    <w:p w:rsidR="00A13F89" w:rsidRPr="000032F1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32F1">
        <w:rPr>
          <w:rFonts w:ascii="Times New Roman" w:hAnsi="Times New Roman"/>
          <w:b/>
          <w:sz w:val="28"/>
          <w:szCs w:val="28"/>
        </w:rPr>
        <w:t>ВМЕСТЕ:</w:t>
      </w:r>
      <w:r w:rsidRPr="000032F1">
        <w:rPr>
          <w:rFonts w:ascii="Times New Roman" w:hAnsi="Times New Roman"/>
          <w:sz w:val="28"/>
          <w:szCs w:val="28"/>
        </w:rPr>
        <w:t xml:space="preserve"> Днём Победы!</w:t>
      </w:r>
    </w:p>
    <w:p w:rsidR="00A13F89" w:rsidRPr="00885C57" w:rsidRDefault="00A13F89" w:rsidP="00253D4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13F89" w:rsidRPr="000032F1" w:rsidRDefault="00A13F89" w:rsidP="00253D44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11</w:t>
      </w:r>
      <w:r w:rsidRPr="00885C57">
        <w:rPr>
          <w:rFonts w:ascii="Times New Roman" w:hAnsi="Times New Roman"/>
          <w:b/>
          <w:i/>
          <w:sz w:val="28"/>
          <w:szCs w:val="28"/>
        </w:rPr>
        <w:t xml:space="preserve"> - ФОНОГРАММА ПЕСНИ «ДОЛГОЖДАННЫЙ ДЕНЬ »</w:t>
      </w:r>
      <w:r>
        <w:rPr>
          <w:rFonts w:ascii="Times New Roman" w:hAnsi="Times New Roman"/>
          <w:b/>
          <w:i/>
          <w:sz w:val="28"/>
          <w:szCs w:val="28"/>
        </w:rPr>
        <w:t>(ПЛЮС)</w:t>
      </w:r>
    </w:p>
    <w:p w:rsidR="00A13F89" w:rsidRDefault="00A13F89" w:rsidP="00253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13F89" w:rsidRDefault="00A13F89" w:rsidP="00253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61612C">
        <w:rPr>
          <w:rFonts w:ascii="Times New Roman" w:hAnsi="Times New Roman"/>
          <w:b/>
          <w:sz w:val="28"/>
          <w:szCs w:val="28"/>
        </w:rPr>
        <w:t xml:space="preserve">ценарий </w:t>
      </w:r>
    </w:p>
    <w:p w:rsidR="00A13F89" w:rsidRDefault="00A13F89" w:rsidP="00253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612C">
        <w:rPr>
          <w:rFonts w:ascii="Times New Roman" w:hAnsi="Times New Roman"/>
          <w:b/>
          <w:sz w:val="28"/>
          <w:szCs w:val="28"/>
        </w:rPr>
        <w:t>праздничного мероприятия, посвящённого Дню Победы</w:t>
      </w:r>
    </w:p>
    <w:p w:rsidR="00A13F89" w:rsidRPr="0061612C" w:rsidRDefault="00A13F89" w:rsidP="00253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612C">
        <w:rPr>
          <w:rFonts w:ascii="Times New Roman" w:hAnsi="Times New Roman"/>
          <w:b/>
          <w:sz w:val="28"/>
          <w:szCs w:val="28"/>
        </w:rPr>
        <w:t>«ЕСТЬ ПАМЯТЬ, КОТОРОЙ НЕ БУДЕТ КОНЦА»</w:t>
      </w:r>
    </w:p>
    <w:p w:rsidR="00A13F89" w:rsidRPr="0061612C" w:rsidRDefault="00A13F89" w:rsidP="00253D4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61612C">
        <w:rPr>
          <w:rFonts w:ascii="Times New Roman" w:hAnsi="Times New Roman"/>
          <w:b/>
          <w:sz w:val="28"/>
          <w:szCs w:val="28"/>
        </w:rPr>
        <w:t>7 мая 2018 года</w:t>
      </w:r>
      <w:r w:rsidRPr="0061612C">
        <w:rPr>
          <w:rFonts w:ascii="Times New Roman" w:hAnsi="Times New Roman"/>
          <w:b/>
          <w:sz w:val="28"/>
          <w:szCs w:val="28"/>
        </w:rPr>
        <w:tab/>
      </w:r>
      <w:r w:rsidRPr="0061612C">
        <w:rPr>
          <w:rFonts w:ascii="Times New Roman" w:hAnsi="Times New Roman"/>
          <w:b/>
          <w:sz w:val="28"/>
          <w:szCs w:val="28"/>
        </w:rPr>
        <w:tab/>
      </w:r>
      <w:r w:rsidRPr="0061612C">
        <w:rPr>
          <w:rFonts w:ascii="Times New Roman" w:hAnsi="Times New Roman"/>
          <w:b/>
          <w:sz w:val="28"/>
          <w:szCs w:val="28"/>
        </w:rPr>
        <w:tab/>
      </w:r>
      <w:r w:rsidRPr="0061612C">
        <w:rPr>
          <w:rFonts w:ascii="Times New Roman" w:hAnsi="Times New Roman"/>
          <w:b/>
          <w:sz w:val="28"/>
          <w:szCs w:val="28"/>
        </w:rPr>
        <w:tab/>
      </w:r>
      <w:r w:rsidRPr="0061612C">
        <w:rPr>
          <w:rFonts w:ascii="Times New Roman" w:hAnsi="Times New Roman"/>
          <w:b/>
          <w:sz w:val="28"/>
          <w:szCs w:val="28"/>
        </w:rPr>
        <w:tab/>
      </w:r>
      <w:r w:rsidRPr="0061612C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 xml:space="preserve">   актовый зал</w:t>
      </w:r>
    </w:p>
    <w:p w:rsidR="00A13F89" w:rsidRPr="0061612C" w:rsidRDefault="00A13F89" w:rsidP="00253D44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61612C">
        <w:rPr>
          <w:rFonts w:ascii="Times New Roman" w:hAnsi="Times New Roman"/>
          <w:b/>
          <w:sz w:val="28"/>
          <w:szCs w:val="28"/>
        </w:rPr>
        <w:t>начало в 14.00</w:t>
      </w:r>
      <w:r w:rsidRPr="0061612C">
        <w:rPr>
          <w:rFonts w:ascii="Times New Roman" w:hAnsi="Times New Roman"/>
          <w:b/>
          <w:sz w:val="28"/>
          <w:szCs w:val="28"/>
        </w:rPr>
        <w:tab/>
      </w:r>
      <w:r w:rsidRPr="0061612C">
        <w:rPr>
          <w:rFonts w:ascii="Times New Roman" w:hAnsi="Times New Roman"/>
          <w:b/>
          <w:sz w:val="28"/>
          <w:szCs w:val="28"/>
        </w:rPr>
        <w:tab/>
      </w:r>
      <w:r w:rsidRPr="0061612C">
        <w:rPr>
          <w:rFonts w:ascii="Times New Roman" w:hAnsi="Times New Roman"/>
          <w:b/>
          <w:sz w:val="28"/>
          <w:szCs w:val="28"/>
        </w:rPr>
        <w:tab/>
      </w:r>
      <w:r w:rsidRPr="0061612C">
        <w:rPr>
          <w:rFonts w:ascii="Times New Roman" w:hAnsi="Times New Roman"/>
          <w:b/>
          <w:sz w:val="28"/>
          <w:szCs w:val="28"/>
        </w:rPr>
        <w:tab/>
      </w:r>
      <w:r w:rsidRPr="0061612C">
        <w:rPr>
          <w:rFonts w:ascii="Times New Roman" w:hAnsi="Times New Roman"/>
          <w:b/>
          <w:sz w:val="28"/>
          <w:szCs w:val="28"/>
        </w:rPr>
        <w:tab/>
      </w:r>
      <w:r w:rsidRPr="0061612C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  <w:t>пед.отделения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01 - позывные;</w:t>
      </w:r>
    </w:p>
    <w:p w:rsidR="00A13F89" w:rsidRPr="00B23636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ВИДЕО</w:t>
      </w:r>
      <w:r w:rsidRPr="0061612C">
        <w:rPr>
          <w:rFonts w:ascii="Times New Roman" w:hAnsi="Times New Roman"/>
          <w:b/>
          <w:sz w:val="28"/>
          <w:szCs w:val="28"/>
        </w:rPr>
        <w:t xml:space="preserve"> – Песня «ТЫ ПОМНИ» </w:t>
      </w:r>
      <w:r w:rsidRPr="00B23636">
        <w:rPr>
          <w:rFonts w:ascii="Times New Roman" w:hAnsi="Times New Roman"/>
          <w:sz w:val="28"/>
          <w:szCs w:val="28"/>
        </w:rPr>
        <w:t>(без объявления)</w:t>
      </w:r>
      <w:r w:rsidRPr="0061612C">
        <w:rPr>
          <w:rFonts w:ascii="Times New Roman" w:hAnsi="Times New Roman"/>
          <w:b/>
          <w:sz w:val="28"/>
          <w:szCs w:val="28"/>
        </w:rPr>
        <w:t xml:space="preserve"> – </w:t>
      </w:r>
      <w:r w:rsidRPr="00B23636">
        <w:rPr>
          <w:rFonts w:ascii="Times New Roman" w:hAnsi="Times New Roman"/>
          <w:sz w:val="28"/>
          <w:szCs w:val="28"/>
        </w:rPr>
        <w:t>Яна Васкевич;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02</w:t>
      </w:r>
      <w:r w:rsidRPr="0061612C">
        <w:rPr>
          <w:rFonts w:ascii="Times New Roman" w:hAnsi="Times New Roman"/>
          <w:b/>
          <w:sz w:val="28"/>
          <w:szCs w:val="28"/>
        </w:rPr>
        <w:t xml:space="preserve"> - </w:t>
      </w:r>
      <w:r w:rsidRPr="0061612C">
        <w:rPr>
          <w:rFonts w:ascii="Times New Roman" w:hAnsi="Times New Roman"/>
          <w:b/>
          <w:i/>
          <w:sz w:val="28"/>
          <w:szCs w:val="28"/>
        </w:rPr>
        <w:t>фон выход ведущих;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ВЕДУЩАЯ: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1612C">
        <w:rPr>
          <w:rFonts w:ascii="Times New Roman" w:hAnsi="Times New Roman"/>
          <w:sz w:val="28"/>
          <w:szCs w:val="28"/>
        </w:rPr>
        <w:t>Добрый день, дорогие друзья!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ВЕДУЩИЙ: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1612C">
        <w:rPr>
          <w:rFonts w:ascii="Times New Roman" w:hAnsi="Times New Roman"/>
          <w:sz w:val="28"/>
          <w:szCs w:val="28"/>
        </w:rPr>
        <w:t>Здравствуйте, уважаемые ветераны Великой Отечественной войны, участники героических событий, наши великие солдаты-победители!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- аплодисменты;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ВЕДУЩАЯ: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1612C">
        <w:rPr>
          <w:rFonts w:ascii="Times New Roman" w:hAnsi="Times New Roman"/>
          <w:sz w:val="28"/>
          <w:szCs w:val="28"/>
        </w:rPr>
        <w:t xml:space="preserve">Есть события, которые занимают особое место на страницах истории, живут в людских сердцах, вызывают глубокие душевные переживания. Среди них – День Победы, который  9-ого мая мы будем отмечать в 73-ий раз. 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ВЕДУЩИЙ: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1612C">
        <w:rPr>
          <w:rFonts w:ascii="Times New Roman" w:hAnsi="Times New Roman"/>
          <w:sz w:val="28"/>
          <w:szCs w:val="28"/>
        </w:rPr>
        <w:t>73-ий раз прогремит салют Победы. А в памяти народной и поныне живы бессмертные страдания военных лет и безмерное мужество народа.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03 – фон;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ВЕДУЩАЯ: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1612C">
        <w:rPr>
          <w:rFonts w:ascii="Times New Roman" w:hAnsi="Times New Roman"/>
          <w:sz w:val="28"/>
          <w:szCs w:val="28"/>
        </w:rPr>
        <w:t xml:space="preserve">4 года шла эта страшная кровопролитная война. 4 года  – это 1418 дней, 34 тысячи часов и более 20 миллионов погибших людей! 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ВЕДУЩИЙ: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1612C">
        <w:rPr>
          <w:rFonts w:ascii="Times New Roman" w:hAnsi="Times New Roman"/>
          <w:sz w:val="28"/>
          <w:szCs w:val="28"/>
        </w:rPr>
        <w:t>Мы живём в эпоху больших масштабов, мы привыкли к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sz w:val="28"/>
          <w:szCs w:val="28"/>
        </w:rPr>
        <w:t>крупным цифрам, мы с лёгкостью, почти не задумываясь, произносим: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sz w:val="28"/>
          <w:szCs w:val="28"/>
        </w:rPr>
        <w:t>тысяча километров в час, миллионы тонн сырья…Но 20 миллионов погибших. Вы представляете, что это такое?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ВЕДУЩАЯ: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1612C">
        <w:rPr>
          <w:rFonts w:ascii="Times New Roman" w:hAnsi="Times New Roman"/>
          <w:sz w:val="28"/>
          <w:szCs w:val="28"/>
        </w:rPr>
        <w:t>20 миллионов могил на 2,5 тысячи километров – это значит 7,5 тысяч убитых на километр, 15 человек на каждые 2 метра земли! Если по каждому погибшему из 20 миллионов объявить минуту молчания, страна будет молчать…50 лет!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ВЕДУЩИЙ:</w:t>
      </w:r>
      <w:r w:rsidRPr="0061612C">
        <w:rPr>
          <w:rFonts w:ascii="Times New Roman" w:hAnsi="Times New Roman"/>
          <w:b/>
          <w:sz w:val="28"/>
          <w:szCs w:val="28"/>
        </w:rPr>
        <w:tab/>
      </w:r>
      <w:r w:rsidRPr="0061612C">
        <w:rPr>
          <w:rFonts w:ascii="Times New Roman" w:hAnsi="Times New Roman"/>
          <w:sz w:val="28"/>
          <w:szCs w:val="28"/>
        </w:rPr>
        <w:t>Помнить должны мы с тобой</w:t>
      </w:r>
    </w:p>
    <w:p w:rsidR="00A13F89" w:rsidRPr="0061612C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sz w:val="28"/>
          <w:szCs w:val="28"/>
        </w:rPr>
        <w:t>Как солдаты за правду шли в бой,</w:t>
      </w:r>
    </w:p>
    <w:p w:rsidR="00A13F89" w:rsidRPr="0061612C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sz w:val="28"/>
          <w:szCs w:val="28"/>
        </w:rPr>
        <w:t>Как в огне умирали солдаты</w:t>
      </w:r>
    </w:p>
    <w:p w:rsidR="00A13F89" w:rsidRPr="0061612C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sz w:val="28"/>
          <w:szCs w:val="28"/>
        </w:rPr>
        <w:t>В сорок первом - сорок пятом.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ВЕДУЩАЯ: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61612C">
        <w:rPr>
          <w:rFonts w:ascii="Times New Roman" w:hAnsi="Times New Roman"/>
          <w:sz w:val="28"/>
          <w:szCs w:val="28"/>
        </w:rPr>
        <w:t>Как земля содрогалась и слепла,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sz w:val="28"/>
          <w:szCs w:val="28"/>
        </w:rPr>
        <w:t>Как заря поднималась из пепла…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sz w:val="28"/>
          <w:szCs w:val="28"/>
        </w:rPr>
        <w:t>Мы помнить должны обожжённые лица,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sz w:val="28"/>
          <w:szCs w:val="28"/>
        </w:rPr>
        <w:t>Чтоб это всё не могло повториться.</w:t>
      </w:r>
    </w:p>
    <w:p w:rsidR="00A13F89" w:rsidRPr="00B23636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ВИДЕО</w:t>
      </w:r>
      <w:r w:rsidRPr="0061612C">
        <w:rPr>
          <w:rFonts w:ascii="Times New Roman" w:hAnsi="Times New Roman"/>
          <w:b/>
          <w:sz w:val="28"/>
          <w:szCs w:val="28"/>
        </w:rPr>
        <w:t xml:space="preserve"> – Песня «ПЕСНЯ О СОЛДАТЕ» </w:t>
      </w:r>
      <w:r w:rsidRPr="00B23636">
        <w:rPr>
          <w:rFonts w:ascii="Times New Roman" w:hAnsi="Times New Roman"/>
          <w:sz w:val="28"/>
          <w:szCs w:val="28"/>
        </w:rPr>
        <w:t>(без объявления)</w:t>
      </w:r>
      <w:r>
        <w:rPr>
          <w:rFonts w:ascii="Times New Roman" w:hAnsi="Times New Roman"/>
          <w:sz w:val="28"/>
          <w:szCs w:val="28"/>
        </w:rPr>
        <w:t>;</w:t>
      </w:r>
    </w:p>
    <w:p w:rsidR="00A13F89" w:rsidRPr="0020617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0617E">
        <w:rPr>
          <w:rFonts w:ascii="Times New Roman" w:hAnsi="Times New Roman"/>
          <w:b/>
          <w:i/>
          <w:sz w:val="28"/>
          <w:szCs w:val="28"/>
        </w:rPr>
        <w:t>ВЕДУЩИЙ: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0617E">
        <w:rPr>
          <w:rFonts w:ascii="Times New Roman" w:hAnsi="Times New Roman"/>
          <w:sz w:val="28"/>
          <w:szCs w:val="28"/>
        </w:rPr>
        <w:t>(из-за кулис)ЕВГЕНИЙ ВЕРЕМЕЙЧИК, учащийся группы М-16п!</w:t>
      </w:r>
    </w:p>
    <w:p w:rsidR="00A13F89" w:rsidRPr="0061612C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61612C">
        <w:rPr>
          <w:rFonts w:ascii="Times New Roman" w:hAnsi="Times New Roman"/>
          <w:b/>
          <w:i/>
          <w:sz w:val="28"/>
          <w:szCs w:val="28"/>
        </w:rPr>
        <w:t>04 - фон;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D6E">
        <w:rPr>
          <w:rFonts w:ascii="Times New Roman" w:hAnsi="Times New Roman"/>
          <w:b/>
          <w:i/>
          <w:sz w:val="28"/>
          <w:szCs w:val="28"/>
        </w:rPr>
        <w:t>ВЕДУЩИЙ:</w:t>
      </w:r>
      <w:r w:rsidRPr="00784D6E">
        <w:rPr>
          <w:rFonts w:ascii="Times New Roman" w:hAnsi="Times New Roman"/>
          <w:sz w:val="28"/>
          <w:szCs w:val="28"/>
        </w:rPr>
        <w:t xml:space="preserve">  Великая Отечественная война - самая народная и поистине самая священная из всех войн на Земле, она навсегда останется великим уроком человеческого мужества.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D6E">
        <w:rPr>
          <w:rFonts w:ascii="Times New Roman" w:hAnsi="Times New Roman"/>
          <w:b/>
          <w:i/>
          <w:sz w:val="28"/>
          <w:szCs w:val="28"/>
        </w:rPr>
        <w:t>ВЕДУЩАЯ:</w:t>
      </w:r>
      <w:r>
        <w:rPr>
          <w:rFonts w:ascii="Times New Roman" w:hAnsi="Times New Roman"/>
          <w:sz w:val="28"/>
          <w:szCs w:val="28"/>
        </w:rPr>
        <w:t xml:space="preserve"> Конечно, историки могут ск</w:t>
      </w:r>
      <w:r w:rsidRPr="00784D6E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у</w:t>
      </w:r>
      <w:r w:rsidRPr="00784D6E">
        <w:rPr>
          <w:rFonts w:ascii="Times New Roman" w:hAnsi="Times New Roman"/>
          <w:sz w:val="28"/>
          <w:szCs w:val="28"/>
        </w:rPr>
        <w:t xml:space="preserve">пулёзно подсчитывать количество дивизий, участвовавших в том или ином сражении, количество сожжённых деревень, разрушенных городов… Но не могут они рассказать, что чувствовала 7-летняя девчушка, на глазах которой бомбой разорвало сестру и брата. Или о чём думал 10-летний мальчик в блокадном Ленинграде, варивший в воде кожаный ботинок, глядя на трупы своих родных.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D6E">
        <w:rPr>
          <w:rFonts w:ascii="Times New Roman" w:hAnsi="Times New Roman"/>
          <w:b/>
          <w:i/>
          <w:sz w:val="28"/>
          <w:szCs w:val="28"/>
        </w:rPr>
        <w:t xml:space="preserve">ВЕДУЩИЙ: </w:t>
      </w:r>
      <w:r w:rsidRPr="00784D6E">
        <w:rPr>
          <w:rFonts w:ascii="Times New Roman" w:hAnsi="Times New Roman"/>
          <w:sz w:val="28"/>
          <w:szCs w:val="28"/>
        </w:rPr>
        <w:t xml:space="preserve">Об этом могут рассказать они сами. Те, кто видел ту войну.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D6E">
        <w:rPr>
          <w:rFonts w:ascii="Times New Roman" w:hAnsi="Times New Roman"/>
          <w:sz w:val="28"/>
          <w:szCs w:val="28"/>
        </w:rPr>
        <w:t>Те, кто выжил в ту войну. Те, чьё детство, юность, чья жизнь были опалены огнём Великой Отечественной войны.</w:t>
      </w:r>
    </w:p>
    <w:p w:rsidR="00A13F89" w:rsidRPr="00784D6E" w:rsidRDefault="00A13F89" w:rsidP="00253D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84D6E">
        <w:rPr>
          <w:rFonts w:ascii="Times New Roman" w:hAnsi="Times New Roman"/>
          <w:sz w:val="28"/>
          <w:szCs w:val="28"/>
        </w:rPr>
        <w:t>Сегодня в нашем зале присутствуют ветераны Великой Отечественной войны: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D6E">
        <w:rPr>
          <w:rFonts w:ascii="Times New Roman" w:hAnsi="Times New Roman"/>
          <w:sz w:val="28"/>
          <w:szCs w:val="28"/>
        </w:rPr>
        <w:t>- ДРЕНЬ ПАВЕЛ АЛЕКСАНДРОВИЧ;</w:t>
      </w:r>
      <w:r w:rsidRPr="00784D6E">
        <w:rPr>
          <w:rFonts w:ascii="Times New Roman" w:hAnsi="Times New Roman"/>
          <w:sz w:val="28"/>
          <w:szCs w:val="28"/>
        </w:rPr>
        <w:tab/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D6E">
        <w:rPr>
          <w:rFonts w:ascii="Times New Roman" w:hAnsi="Times New Roman"/>
          <w:sz w:val="28"/>
          <w:szCs w:val="28"/>
        </w:rPr>
        <w:t>- ЛЁГКИЙ ФИЛИПП НИКОЛАЕВИЧ;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D6E">
        <w:rPr>
          <w:rFonts w:ascii="Times New Roman" w:hAnsi="Times New Roman"/>
          <w:sz w:val="28"/>
          <w:szCs w:val="28"/>
        </w:rPr>
        <w:t>И гости нашего мероприятия: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D6E">
        <w:rPr>
          <w:rFonts w:ascii="Times New Roman" w:hAnsi="Times New Roman"/>
          <w:sz w:val="28"/>
          <w:szCs w:val="28"/>
        </w:rPr>
        <w:t>- ПЕТРАШКО ГАЛИНА ВИКТОРОВНА – Председатель Солигорской районной организации ветеранов;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D6E">
        <w:rPr>
          <w:rFonts w:ascii="Times New Roman" w:hAnsi="Times New Roman"/>
          <w:sz w:val="28"/>
          <w:szCs w:val="28"/>
        </w:rPr>
        <w:t>- КАРПОВИЧ ЕЛЕНА НИКОЛАЕВНА – Ответственный секретарь Солигорской районной организации ветеранов;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D6E">
        <w:rPr>
          <w:rFonts w:ascii="Times New Roman" w:hAnsi="Times New Roman"/>
          <w:b/>
          <w:i/>
          <w:sz w:val="28"/>
          <w:szCs w:val="28"/>
        </w:rPr>
        <w:t xml:space="preserve">ВЕДУЩИЙ: </w:t>
      </w:r>
      <w:r w:rsidRPr="00784D6E">
        <w:rPr>
          <w:rFonts w:ascii="Times New Roman" w:hAnsi="Times New Roman"/>
          <w:sz w:val="28"/>
          <w:szCs w:val="28"/>
        </w:rPr>
        <w:t xml:space="preserve">Нынешнее поколение всей своей жизнью, жизнью своих детей и внуков обязано вам, уважаемые ветераны Великой Отечественной войны. Вы – воплощение духовной силы и непреклонной воли нашего народа.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784D6E">
        <w:rPr>
          <w:rFonts w:ascii="Times New Roman" w:hAnsi="Times New Roman"/>
          <w:sz w:val="28"/>
          <w:szCs w:val="28"/>
        </w:rPr>
        <w:tab/>
        <w:t>Слово предоставляется ветерану Великой Отечественной войны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D6E">
        <w:rPr>
          <w:rFonts w:ascii="Times New Roman" w:hAnsi="Times New Roman"/>
          <w:sz w:val="28"/>
          <w:szCs w:val="28"/>
        </w:rPr>
        <w:t>ЛЁГКОМУ ФИЛИППУ НИКОЛАЕВИЧУ.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84D6E">
        <w:rPr>
          <w:rFonts w:ascii="Times New Roman" w:hAnsi="Times New Roman"/>
          <w:b/>
          <w:i/>
          <w:sz w:val="28"/>
          <w:szCs w:val="28"/>
        </w:rPr>
        <w:t>- выступление ветерана;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84D6E">
        <w:rPr>
          <w:rFonts w:ascii="Times New Roman" w:hAnsi="Times New Roman"/>
          <w:b/>
          <w:i/>
          <w:sz w:val="28"/>
          <w:szCs w:val="28"/>
        </w:rPr>
        <w:t>ВЕДУЩИЙ:</w:t>
      </w:r>
      <w:r w:rsidRPr="00784D6E">
        <w:rPr>
          <w:rFonts w:ascii="Times New Roman" w:hAnsi="Times New Roman"/>
          <w:sz w:val="28"/>
          <w:szCs w:val="28"/>
        </w:rPr>
        <w:t xml:space="preserve"> Уважаемый, Филипп Николаевич, просим Вас занять своё место в зале.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84D6E">
        <w:rPr>
          <w:rFonts w:ascii="Times New Roman" w:hAnsi="Times New Roman"/>
          <w:b/>
          <w:i/>
          <w:sz w:val="28"/>
          <w:szCs w:val="28"/>
        </w:rPr>
        <w:t>- ассистент помогает ветерану спуститься со сцены;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784D6E">
        <w:rPr>
          <w:rFonts w:ascii="Times New Roman" w:hAnsi="Times New Roman"/>
          <w:b/>
          <w:i/>
          <w:sz w:val="28"/>
          <w:szCs w:val="28"/>
        </w:rPr>
        <w:t>04 - фон;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i/>
          <w:sz w:val="28"/>
          <w:szCs w:val="28"/>
          <w:lang w:val="be-BY"/>
        </w:rPr>
        <w:tab/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Что вы пережили - расскажет историк. 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Был сон ваш тревожен, и хлеб ваш был горек. 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Да что там! Сравненья вовек не найти, 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Чтоб путь описать, что пришлось вам пройти.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Вы под танки бросались с гранатой,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Каждый делал на совесть, что мог,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Потому что вы - просто солдаты,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Выполняли солдатский свой долг.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ab/>
        <w:t xml:space="preserve">Нет, не думали вы о наградах, 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О медалях своих, орденах. 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Понимали - сражаться надо, 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Защищая Отчизну в боях.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Вы в свинцовой пурге и метели,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Отражая атаки врага,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В то суровое время хотели,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Чтобы не было войн никогда! </w:t>
      </w:r>
    </w:p>
    <w:p w:rsidR="00A13F89" w:rsidRPr="00B23636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 xml:space="preserve">ВИДЕО - </w:t>
      </w:r>
      <w:r w:rsidRPr="00784D6E">
        <w:rPr>
          <w:rFonts w:ascii="Times New Roman" w:hAnsi="Times New Roman"/>
          <w:b/>
          <w:sz w:val="28"/>
          <w:szCs w:val="28"/>
          <w:lang w:val="be-BY"/>
        </w:rPr>
        <w:t xml:space="preserve"> Песня “МИЛОСЕРДИЕ”  </w:t>
      </w:r>
      <w:r w:rsidRPr="00B23636">
        <w:rPr>
          <w:rFonts w:ascii="Times New Roman" w:hAnsi="Times New Roman"/>
          <w:sz w:val="28"/>
          <w:szCs w:val="28"/>
          <w:lang w:val="be-BY"/>
        </w:rPr>
        <w:t>(без объявления)</w:t>
      </w:r>
      <w:r>
        <w:rPr>
          <w:rFonts w:ascii="Times New Roman" w:hAnsi="Times New Roman"/>
          <w:sz w:val="28"/>
          <w:szCs w:val="28"/>
        </w:rPr>
        <w:t>;</w:t>
      </w:r>
    </w:p>
    <w:p w:rsidR="00A13F89" w:rsidRPr="0020617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20617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 w:rsidRPr="0020617E">
        <w:rPr>
          <w:rFonts w:ascii="Times New Roman" w:hAnsi="Times New Roman"/>
          <w:sz w:val="28"/>
          <w:szCs w:val="28"/>
          <w:lang w:val="be-BY"/>
        </w:rPr>
        <w:t>(из-за кулис) АЛИНА ГЕРАСИМЕНЯ, учащаяся группы ДО-1</w:t>
      </w:r>
      <w:r w:rsidRPr="0020617E">
        <w:rPr>
          <w:rFonts w:ascii="Times New Roman" w:hAnsi="Times New Roman"/>
          <w:sz w:val="28"/>
          <w:szCs w:val="28"/>
        </w:rPr>
        <w:t>51б</w:t>
      </w:r>
      <w:r w:rsidRPr="0020617E">
        <w:rPr>
          <w:rFonts w:ascii="Times New Roman" w:hAnsi="Times New Roman"/>
          <w:sz w:val="28"/>
          <w:szCs w:val="28"/>
          <w:lang w:val="be-BY"/>
        </w:rPr>
        <w:t>!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05 - фон;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>Война…От Бреста до Москвы 1000 километров. От Москвы до Берлина – 1600. Итого 2600 километров. Это если считать по прямой. Так мало, не правда ли? Поездом – четверо суток. Самолетом – четыре часа, а короткими  перебежками и по-пластунски – четыре долгих года.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Война…Это бесстрашие защитников Бреста. Это 900 дней блокадного Ленинграда. Это клятва панфиловцев: «Ни шагу назад! За нами Москва!» Это добытая огнём и кровью победа под Сталинградом. Это подвиг героев Курской дуги. Это штурм Берлина.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Война…На передовой взрывами снарядов и бомб был изранен каждый клочок Земли. Но вновь и вновь поднимались в атаку бойцы.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Немцы не ожидали, что встретившись с горем и смертью, люди смогут жить, любить, радоваться. Стихи и песни, звучавшие на фронте в промежутках между боями, придавали силы бойцам, заставляли на короткое время забыть о том, что идёт война.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ab/>
        <w:t xml:space="preserve">То грустная, то вольная, как ветер, 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То грозная, зовущая на бой, 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Подруга – песня! Нет нигде на свете 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Другой такой подруги дорогой.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: Песня военных лет… Именно песня делила вместе с воинами  горести и радости, подбадривала их весёлой и озорной шуткой, грустила вместе с ними об оставленных родных и любимых.Она помогала людям переносить голод и холод, тяжкий многочасовой труд во имя Победы. </w:t>
      </w:r>
    </w:p>
    <w:p w:rsidR="00A13F89" w:rsidRPr="00B23636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 xml:space="preserve">06 - </w:t>
      </w:r>
      <w:r w:rsidRPr="00784D6E">
        <w:rPr>
          <w:rFonts w:ascii="Times New Roman" w:hAnsi="Times New Roman"/>
          <w:b/>
          <w:sz w:val="28"/>
          <w:szCs w:val="28"/>
          <w:lang w:val="be-BY"/>
        </w:rPr>
        <w:t xml:space="preserve">Песня “КАТЮША” </w:t>
      </w:r>
      <w:r w:rsidRPr="00B23636">
        <w:rPr>
          <w:rFonts w:ascii="Times New Roman" w:hAnsi="Times New Roman"/>
          <w:sz w:val="28"/>
          <w:szCs w:val="28"/>
          <w:lang w:val="be-BY"/>
        </w:rPr>
        <w:t>(без объявления);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20617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20617E">
        <w:rPr>
          <w:rFonts w:ascii="Times New Roman" w:hAnsi="Times New Roman"/>
          <w:sz w:val="28"/>
          <w:szCs w:val="28"/>
          <w:lang w:val="be-BY"/>
        </w:rPr>
        <w:t>(из-за кулис) Ваши аплодисменты ВОКАЛЬНОЙ ГРУППЕ!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ab/>
        <w:t>Лишь гасли вспышки в небе грозовом,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И замирала канонада боя.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Был слышен вальс в лесу прифронтовом,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Даря бойцам короткий миг покоя.</w:t>
      </w:r>
    </w:p>
    <w:p w:rsidR="00A13F89" w:rsidRPr="00B23636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 xml:space="preserve">07 - </w:t>
      </w:r>
      <w:r w:rsidRPr="00784D6E">
        <w:rPr>
          <w:rFonts w:ascii="Times New Roman" w:hAnsi="Times New Roman"/>
          <w:b/>
          <w:sz w:val="28"/>
          <w:szCs w:val="28"/>
          <w:lang w:val="be-BY"/>
        </w:rPr>
        <w:t xml:space="preserve">Песня “СМУГЛЯНКА” </w:t>
      </w:r>
      <w:r w:rsidRPr="00B23636">
        <w:rPr>
          <w:rFonts w:ascii="Times New Roman" w:hAnsi="Times New Roman"/>
          <w:sz w:val="28"/>
          <w:szCs w:val="28"/>
          <w:lang w:val="be-BY"/>
        </w:rPr>
        <w:t>(без объявления);</w:t>
      </w:r>
    </w:p>
    <w:p w:rsidR="00A13F89" w:rsidRPr="0020617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20617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20617E">
        <w:rPr>
          <w:rFonts w:ascii="Times New Roman" w:hAnsi="Times New Roman"/>
          <w:sz w:val="28"/>
          <w:szCs w:val="28"/>
          <w:lang w:val="be-BY"/>
        </w:rPr>
        <w:t>(из-за кулис) ВОКАЛЬНАЯ ГРУППА! СОЛИСТЫ - ВЛАД ВЕРЕНИЧ И АЛЕКСАНДР ЕРМАКОВИЧ, учащиеся группы 116!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Баян вздыхал о девичьих глазах,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О позабытых соловьиных трелях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И падала солдатская слеза,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Росинкой застывая на шинелях.</w:t>
      </w:r>
    </w:p>
    <w:p w:rsidR="00A13F89" w:rsidRPr="00B23636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 xml:space="preserve">08 - </w:t>
      </w:r>
      <w:r w:rsidRPr="00784D6E">
        <w:rPr>
          <w:rFonts w:ascii="Times New Roman" w:hAnsi="Times New Roman"/>
          <w:b/>
          <w:sz w:val="28"/>
          <w:szCs w:val="28"/>
          <w:lang w:val="be-BY"/>
        </w:rPr>
        <w:t xml:space="preserve">Песня “СИНИЙ ПЛАТОЧЕК” </w:t>
      </w:r>
      <w:r w:rsidRPr="00B23636">
        <w:rPr>
          <w:rFonts w:ascii="Times New Roman" w:hAnsi="Times New Roman"/>
          <w:sz w:val="28"/>
          <w:szCs w:val="28"/>
          <w:lang w:val="be-BY"/>
        </w:rPr>
        <w:t>(без объявления);</w:t>
      </w:r>
    </w:p>
    <w:p w:rsidR="00A13F89" w:rsidRPr="0020617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20617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20617E">
        <w:rPr>
          <w:rFonts w:ascii="Times New Roman" w:hAnsi="Times New Roman"/>
          <w:sz w:val="28"/>
          <w:szCs w:val="28"/>
          <w:lang w:val="be-BY"/>
        </w:rPr>
        <w:t>(из-за кулис) АНАСТАСИЯ ПРОХОРЕНКО, учащаяся группы ДО-17</w:t>
      </w:r>
      <w:r w:rsidRPr="0020617E">
        <w:rPr>
          <w:rFonts w:ascii="Times New Roman" w:hAnsi="Times New Roman"/>
          <w:sz w:val="28"/>
          <w:szCs w:val="28"/>
        </w:rPr>
        <w:t>1б</w:t>
      </w:r>
      <w:r w:rsidRPr="0020617E">
        <w:rPr>
          <w:rFonts w:ascii="Times New Roman" w:hAnsi="Times New Roman"/>
          <w:sz w:val="28"/>
          <w:szCs w:val="28"/>
          <w:lang w:val="be-BY"/>
        </w:rPr>
        <w:t>!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09 – фон;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Война…Это память сердца всего народа. Нет в нашей стране семьи, которую война обошла бы стороной. В годы Великой Отечественной войны на оккупированной территории Беларуси враг начал лютую расправу над мирным населением. На Старобинщине фашисты оставили один из самых кровавых следов. Сожжено 2 500 дворов вместе с расстрелянными и  сожжёнными заживо жителями. Более всего – 426 жителей, в том числе около двухсот  детей, погибло в Капацевичах.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Зверства фашистов не обошли стороной и такие деревни, как Вейно, Осово, Заглинное, Величковичи, Пузичи, Хоростово, Ямное, Раховичи… 5 деревень </w:t>
      </w:r>
      <w:r>
        <w:rPr>
          <w:rFonts w:ascii="Times New Roman" w:hAnsi="Times New Roman"/>
          <w:sz w:val="28"/>
          <w:szCs w:val="28"/>
          <w:lang w:val="be-BY"/>
        </w:rPr>
        <w:t xml:space="preserve">в Солигорском районе </w:t>
      </w:r>
      <w:r w:rsidRPr="00784D6E">
        <w:rPr>
          <w:rFonts w:ascii="Times New Roman" w:hAnsi="Times New Roman"/>
          <w:sz w:val="28"/>
          <w:szCs w:val="28"/>
          <w:lang w:val="be-BY"/>
        </w:rPr>
        <w:t>так и не возродились.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Народ, ставший хозяином своей судьбы – всесилен. Можно уничтожить его города и сёла, предать огню плоды его труда, но поставить на колени, вытравить из его сердца любовь к Родине нельзя. Именно эта любовь подняла весь народ на борьбу против фашистских захватчиков.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За отвагу и героизм 300 тысяч воинов-белорусов награждены орденами и медалями. Более четырёхсот наших воинов-земляков стали Героями Советского Союза. 87 партизан, среди которых 9 женщин, также удостоены этой награды.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В нашей стране всегда будет бережно храниться память о каждом солдате, партизане, подпольщике, о каждом труженике тыла – всех, кто героически сражался на фронте, проявляя стойкость и мужество в условиях оккупации, кто твёрдо верил, что враг будет разбит.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Воздадим должное тем, кто, защищая Отечество, не искал славы, но стойкостью и мужеством обессмертил себя.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ВИДЕО</w:t>
      </w:r>
      <w:r w:rsidRPr="00784D6E">
        <w:rPr>
          <w:rFonts w:ascii="Times New Roman" w:hAnsi="Times New Roman"/>
          <w:b/>
          <w:sz w:val="28"/>
          <w:szCs w:val="28"/>
          <w:lang w:val="be-BY"/>
        </w:rPr>
        <w:t xml:space="preserve"> - «ПОМНИТЕ»;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ab/>
        <w:t>Помолчим над памятью друзей,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Тех, кого мы больше не услышим,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Не увидим. Тех, кто жизнью всей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Вместе с нами в год грядущий вышел.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Помолчим, чтобы сказать о них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Не холодным, равнодушным словом,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Чтоб они воскресли хоть на миг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Всем звучаньем голоса живого</w:t>
      </w:r>
      <w:r w:rsidRPr="008771F2">
        <w:rPr>
          <w:rFonts w:ascii="Times New Roman" w:hAnsi="Times New Roman"/>
          <w:sz w:val="28"/>
          <w:szCs w:val="28"/>
          <w:lang w:val="be-BY"/>
        </w:rPr>
        <w:t>…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Просим почтить память погибших минутой молчания.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ВИДЕО -  “</w:t>
      </w:r>
      <w:r w:rsidRPr="00784D6E">
        <w:rPr>
          <w:rFonts w:ascii="Times New Roman" w:hAnsi="Times New Roman"/>
          <w:b/>
          <w:sz w:val="28"/>
          <w:szCs w:val="28"/>
          <w:lang w:val="be-BY"/>
        </w:rPr>
        <w:t>МИНУТА МОЛЧАНИЯ” + МЕТРОНОМ;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10 – МЕТРОНОМ;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Просим всех садиться.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11 – фон;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Ни нам, ни нашим детям, ни нашим внукам забывать об этом нельзя! Нельзя забывать тех мужчин и женщин, мальчишек и девчонок, которые, не жалея себя, встали на защиту мира!</w:t>
      </w:r>
      <w:r w:rsidRPr="00784D6E">
        <w:rPr>
          <w:rFonts w:ascii="Times New Roman" w:hAnsi="Times New Roman"/>
          <w:sz w:val="28"/>
          <w:szCs w:val="28"/>
          <w:lang w:val="be-BY"/>
        </w:rPr>
        <w:tab/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 xml:space="preserve">ВЕДУЩИЙ: </w:t>
      </w:r>
      <w:r w:rsidRPr="00784D6E">
        <w:rPr>
          <w:rFonts w:ascii="Times New Roman" w:hAnsi="Times New Roman"/>
          <w:sz w:val="28"/>
          <w:szCs w:val="28"/>
          <w:lang w:val="be-BY"/>
        </w:rPr>
        <w:t>Забыть прошлое – значит предать память о лю</w:t>
      </w:r>
      <w:r>
        <w:rPr>
          <w:rFonts w:ascii="Times New Roman" w:hAnsi="Times New Roman"/>
          <w:sz w:val="28"/>
          <w:szCs w:val="28"/>
          <w:lang w:val="be-BY"/>
        </w:rPr>
        <w:t>дях, погибших за счастье других</w:t>
      </w:r>
      <w:r w:rsidRPr="00784D6E">
        <w:rPr>
          <w:rFonts w:ascii="Times New Roman" w:hAnsi="Times New Roman"/>
          <w:sz w:val="28"/>
          <w:szCs w:val="28"/>
          <w:lang w:val="be-BY"/>
        </w:rPr>
        <w:t>, за наше с вами счастье, за свободу Родины.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Белорусский народ умеет извлекать уроки из прошлого, умеет дорожить чистым небом над головой и спокойствием. Остаётся верным высоким нравственным ценностям и добрым традициям.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В Республике Беларусь реализуется целенаправленная молодёжная политика. Сегодня при активной поддержке государства мы, молодое поколение, имеем право на сохранение и укрепление здоровья, получение качественного образования и профессий, возможность воплотить свои жизненные планы. </w:t>
      </w:r>
    </w:p>
    <w:p w:rsidR="00A13F89" w:rsidRPr="0020617E" w:rsidRDefault="00A13F89" w:rsidP="00253D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Просим подняться на сцену секретар</w:t>
      </w:r>
      <w:r>
        <w:rPr>
          <w:rFonts w:ascii="Times New Roman" w:hAnsi="Times New Roman"/>
          <w:sz w:val="28"/>
          <w:szCs w:val="28"/>
          <w:lang w:val="be-BY"/>
        </w:rPr>
        <w:t>я первичной организации «БРСМ» у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чреждения образования “Солигорский государственный колледж” </w:t>
      </w:r>
      <w:r w:rsidRPr="0020617E">
        <w:rPr>
          <w:rFonts w:ascii="Times New Roman" w:hAnsi="Times New Roman"/>
          <w:sz w:val="28"/>
          <w:szCs w:val="28"/>
          <w:lang w:val="be-BY"/>
        </w:rPr>
        <w:t xml:space="preserve">ГАНУШ ЕКАТЕРИНУ АЛЕКСАНДРОВНУ.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- слово официальному лицу;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B23636">
        <w:rPr>
          <w:rFonts w:ascii="Times New Roman" w:hAnsi="Times New Roman"/>
          <w:i/>
          <w:sz w:val="28"/>
          <w:szCs w:val="28"/>
          <w:lang w:val="be-BY"/>
        </w:rPr>
        <w:t>(последние слова выступления)</w:t>
      </w:r>
      <w:r w:rsidRPr="00784D6E">
        <w:rPr>
          <w:rFonts w:ascii="Times New Roman" w:hAnsi="Times New Roman"/>
          <w:sz w:val="28"/>
          <w:szCs w:val="28"/>
          <w:lang w:val="be-BY"/>
        </w:rPr>
        <w:t>Беречь ветеранов – таков первейший завет Победы всем живущим от мала до велика, от рядового гражданина до главы государства.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Дорогие ветераны! В знак благодарности и уважения примите от всего сердца эти аплодисменты и поздравления с наступающим праздником!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12 – фон;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- вручение ветеранам  цветов и подарков;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- работают ассистенты;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Дорогие ветераны, этот музыкальный подарок для вас! Принимайте!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13 –</w:t>
      </w:r>
      <w:r w:rsidRPr="00784D6E">
        <w:rPr>
          <w:rFonts w:ascii="Times New Roman" w:hAnsi="Times New Roman"/>
          <w:b/>
          <w:sz w:val="28"/>
          <w:szCs w:val="28"/>
          <w:lang w:val="be-BY"/>
        </w:rPr>
        <w:t xml:space="preserve"> ТАНЕЦ “ДЕВЧАТА”</w:t>
      </w:r>
      <w:r w:rsidRPr="008771F2">
        <w:rPr>
          <w:rFonts w:ascii="Times New Roman" w:hAnsi="Times New Roman"/>
          <w:b/>
          <w:sz w:val="28"/>
          <w:szCs w:val="28"/>
          <w:lang w:val="be-BY"/>
        </w:rPr>
        <w:t>;</w:t>
      </w:r>
    </w:p>
    <w:p w:rsidR="00A13F89" w:rsidRPr="0020617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20617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20617E">
        <w:rPr>
          <w:rFonts w:ascii="Times New Roman" w:hAnsi="Times New Roman"/>
          <w:sz w:val="28"/>
          <w:szCs w:val="28"/>
          <w:lang w:val="be-BY"/>
        </w:rPr>
        <w:t>(из-за кулис) Ваши аплодисменты учащимся  группы ДО-15</w:t>
      </w:r>
      <w:r w:rsidRPr="0020617E">
        <w:rPr>
          <w:rFonts w:ascii="Times New Roman" w:hAnsi="Times New Roman"/>
          <w:sz w:val="28"/>
          <w:szCs w:val="28"/>
        </w:rPr>
        <w:t>1б</w:t>
      </w:r>
      <w:r w:rsidRPr="0020617E">
        <w:rPr>
          <w:rFonts w:ascii="Times New Roman" w:hAnsi="Times New Roman"/>
          <w:sz w:val="28"/>
          <w:szCs w:val="28"/>
          <w:lang w:val="be-BY"/>
        </w:rPr>
        <w:t>!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ab/>
        <w:t>Спасибо вам, ветераны, -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ab/>
      </w:r>
      <w:r w:rsidRPr="00784D6E">
        <w:rPr>
          <w:rFonts w:ascii="Times New Roman" w:hAnsi="Times New Roman"/>
          <w:sz w:val="28"/>
          <w:szCs w:val="28"/>
          <w:lang w:val="be-BY"/>
        </w:rPr>
        <w:tab/>
        <w:t>Солдаты минувшей войны.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ab/>
      </w:r>
      <w:r w:rsidRPr="00784D6E">
        <w:rPr>
          <w:rFonts w:ascii="Times New Roman" w:hAnsi="Times New Roman"/>
          <w:sz w:val="28"/>
          <w:szCs w:val="28"/>
          <w:lang w:val="be-BY"/>
        </w:rPr>
        <w:tab/>
        <w:t>За ваши тяжёлые раны,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ab/>
      </w:r>
      <w:r w:rsidRPr="00784D6E">
        <w:rPr>
          <w:rFonts w:ascii="Times New Roman" w:hAnsi="Times New Roman"/>
          <w:sz w:val="28"/>
          <w:szCs w:val="28"/>
          <w:lang w:val="be-BY"/>
        </w:rPr>
        <w:tab/>
        <w:t>За ваши тревожные сны.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ab/>
      </w:r>
      <w:r w:rsidRPr="00784D6E">
        <w:rPr>
          <w:rFonts w:ascii="Times New Roman" w:hAnsi="Times New Roman"/>
          <w:sz w:val="28"/>
          <w:szCs w:val="28"/>
          <w:lang w:val="be-BY"/>
        </w:rPr>
        <w:tab/>
        <w:t>За то, что вы честно служили,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ab/>
      </w:r>
      <w:r w:rsidRPr="00784D6E">
        <w:rPr>
          <w:rFonts w:ascii="Times New Roman" w:hAnsi="Times New Roman"/>
          <w:sz w:val="28"/>
          <w:szCs w:val="28"/>
          <w:lang w:val="be-BY"/>
        </w:rPr>
        <w:tab/>
        <w:t>Сыновнему долгу верны.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ab/>
      </w:r>
      <w:r w:rsidRPr="00784D6E">
        <w:rPr>
          <w:rFonts w:ascii="Times New Roman" w:hAnsi="Times New Roman"/>
          <w:sz w:val="28"/>
          <w:szCs w:val="28"/>
          <w:lang w:val="be-BY"/>
        </w:rPr>
        <w:tab/>
        <w:t>Спасибо, родные, спасибо,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ab/>
      </w:r>
      <w:r w:rsidRPr="00784D6E">
        <w:rPr>
          <w:rFonts w:ascii="Times New Roman" w:hAnsi="Times New Roman"/>
          <w:sz w:val="28"/>
          <w:szCs w:val="28"/>
          <w:lang w:val="be-BY"/>
        </w:rPr>
        <w:tab/>
        <w:t>От тех, кто не знает войны!</w:t>
      </w:r>
      <w:r w:rsidRPr="00784D6E">
        <w:rPr>
          <w:rFonts w:ascii="Times New Roman" w:hAnsi="Times New Roman"/>
          <w:sz w:val="28"/>
          <w:szCs w:val="28"/>
          <w:lang w:val="be-BY"/>
        </w:rPr>
        <w:tab/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ВИДЕО</w:t>
      </w:r>
      <w:r w:rsidRPr="00784D6E">
        <w:rPr>
          <w:rFonts w:ascii="Times New Roman" w:hAnsi="Times New Roman"/>
          <w:b/>
          <w:sz w:val="28"/>
          <w:szCs w:val="28"/>
          <w:lang w:val="be-BY"/>
        </w:rPr>
        <w:t xml:space="preserve"> – Песня «ВЕТЕРАНАМ МИНУВШЕЙ ВОЙНЫ»;</w:t>
      </w:r>
    </w:p>
    <w:p w:rsidR="00A13F89" w:rsidRPr="0020617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20617E">
        <w:rPr>
          <w:rFonts w:ascii="Times New Roman" w:hAnsi="Times New Roman"/>
          <w:sz w:val="28"/>
          <w:szCs w:val="28"/>
          <w:lang w:val="be-BY"/>
        </w:rPr>
        <w:t>(из-за кулис) ЯНА ВАСКЕВИЧ, учащаяся группы ДО-161б!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14 - фон;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 w:rsidRPr="00784D6E">
        <w:rPr>
          <w:rFonts w:ascii="Times New Roman" w:hAnsi="Times New Roman"/>
          <w:sz w:val="28"/>
          <w:szCs w:val="28"/>
          <w:lang w:val="be-BY"/>
        </w:rPr>
        <w:t>День Победы – этот праздник вызывает в душах миллионов людей самые противоречивые чувства – горе и радость, скорбь и веселье, слёзы и смех. Война постепенно уходит в прошлое, становится лишь страницей истории. Но благодарная память потомков не должна угасать…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В преддверии Дня Победы по всей нашей стране, у каждого памятника, большого и маленького, сельского и городского, собираются люди, чтобы поклониться живым и мертвым, бессмертным и бесстрашным. И тем, кто принял первый бой на рассвете 22 июня 41-ого года у стен Брестской крепости, и тем, кто, пройдя через всю войну –страшную войну! – добил врага там, откуда она началась – в поверженном Берлине!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Праздник Победы! Память о каждом из тех дней, когда клокотала в грохоте и огне, навязанная нам фашистской Германией война! Память обо всех и каждом, кто ковал победу! Память о павших на поле брани во славу нашей Родины, во имя её свободы!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 73 года  наша родная Беларусь существует под мирным небом, щедро радует нас пением птиц и богатыми урожаями. Но в сердце каждого белоруса и поныне живёт память о далёких событиях той страшной войны.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Мы не имеем права забыть ужасы </w:t>
      </w:r>
      <w:r>
        <w:rPr>
          <w:rFonts w:ascii="Times New Roman" w:hAnsi="Times New Roman"/>
          <w:sz w:val="28"/>
          <w:szCs w:val="28"/>
          <w:lang w:val="be-BY"/>
        </w:rPr>
        <w:t>этой войны, чтобы война не повтор</w:t>
      </w:r>
      <w:r>
        <w:rPr>
          <w:rFonts w:ascii="Times New Roman" w:hAnsi="Times New Roman"/>
          <w:sz w:val="28"/>
          <w:szCs w:val="28"/>
        </w:rPr>
        <w:t>и</w:t>
      </w:r>
      <w:r w:rsidRPr="00784D6E">
        <w:rPr>
          <w:rFonts w:ascii="Times New Roman" w:hAnsi="Times New Roman"/>
          <w:sz w:val="28"/>
          <w:szCs w:val="28"/>
          <w:lang w:val="be-BY"/>
        </w:rPr>
        <w:t>лась вновь. Мы обязаны помнить</w:t>
      </w:r>
      <w:r w:rsidRPr="007866E6">
        <w:rPr>
          <w:rFonts w:ascii="Times New Roman" w:hAnsi="Times New Roman"/>
          <w:sz w:val="28"/>
          <w:szCs w:val="28"/>
          <w:lang w:val="be-BY"/>
        </w:rPr>
        <w:t xml:space="preserve">всё </w:t>
      </w:r>
      <w:r w:rsidRPr="00784D6E">
        <w:rPr>
          <w:rFonts w:ascii="Times New Roman" w:hAnsi="Times New Roman"/>
          <w:sz w:val="28"/>
          <w:szCs w:val="28"/>
          <w:lang w:val="be-BY"/>
        </w:rPr>
        <w:t>…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Я не хочу, чтоб голос орудийной канонады услышал мой ребёнок. Мой и твой!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Я не хочу, чтоб голод Ленинграда коснулся их блокадною рукой.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 Я не хочу, чтоб доты обнажились как раковая опухоль земли,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Я не хочу, чтоб вновь они ожили и чью-то жизнь с собою унесли!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 xml:space="preserve">ВЕДУЩИЙ: 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Пусть вскинут люди миллион ладоней и защитят прекрасный солнца лик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От гари пепелищ и от Хатынской боли. Навечно! Навсегда! А не на миг!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 Я не хочу, чтоб голос орудийной канонады услышал мой ребенок. Мой и твой!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Пусть мир взорвется криком: «Нет! Не надо!» Нам нужен мирный свод над головой!!!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 xml:space="preserve">15 </w:t>
      </w:r>
      <w:r w:rsidRPr="00784D6E">
        <w:rPr>
          <w:rFonts w:ascii="Times New Roman" w:hAnsi="Times New Roman"/>
          <w:b/>
          <w:sz w:val="28"/>
          <w:szCs w:val="28"/>
          <w:lang w:val="be-BY"/>
        </w:rPr>
        <w:t>- Песня “ЗЯМЛЯ МАЯ” – Яна Васкевич;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16 - фон “День Победы”;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ab/>
        <w:t>Будем помнить то время и чтить имена -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Всех героев, принесших ПОБЕДУ Отчизне,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Всех, кого без пощады косила война...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Всех, отдавших за Родину светлые жизни.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ВЕДУЩАЯ: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  Даже, если пройдёт - хоть две тысячи лет,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Будем помнить ПОБЕДУ и чтить её свято,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 xml:space="preserve">Потому, что из всех самых громких побед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На Земле - громче та, что пришла в сорок пятом!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ВЕДУЩИЙ:</w:t>
      </w:r>
      <w:r w:rsidRPr="00784D6E">
        <w:rPr>
          <w:rFonts w:ascii="Times New Roman" w:hAnsi="Times New Roman"/>
          <w:sz w:val="28"/>
          <w:szCs w:val="28"/>
          <w:lang w:val="be-BY"/>
        </w:rPr>
        <w:tab/>
        <w:t>Будем помнить всегда - над Берлином наш флаг,</w:t>
      </w:r>
    </w:p>
    <w:p w:rsidR="00A13F89" w:rsidRPr="00784D6E" w:rsidRDefault="00A13F89" w:rsidP="00253D44">
      <w:pPr>
        <w:spacing w:after="0" w:line="240" w:lineRule="auto"/>
        <w:ind w:left="709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Флаг страны, пред которой упал на колени -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Той весной в сорок пятом - разбитый Рейхстаг!</w:t>
      </w:r>
    </w:p>
    <w:p w:rsidR="00A13F89" w:rsidRPr="00784D6E" w:rsidRDefault="00A13F89" w:rsidP="00253D44">
      <w:pPr>
        <w:spacing w:after="0" w:line="240" w:lineRule="auto"/>
        <w:ind w:left="1416" w:firstLine="708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sz w:val="28"/>
          <w:szCs w:val="28"/>
          <w:lang w:val="be-BY"/>
        </w:rPr>
        <w:t>Эту память несёт череда поколений!</w:t>
      </w:r>
    </w:p>
    <w:p w:rsidR="00A13F89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 xml:space="preserve">ВЕДУЩАЯ: </w:t>
      </w:r>
      <w:r w:rsidRPr="00784D6E">
        <w:rPr>
          <w:rFonts w:ascii="Times New Roman" w:hAnsi="Times New Roman"/>
          <w:sz w:val="28"/>
          <w:szCs w:val="28"/>
          <w:lang w:val="be-BY"/>
        </w:rPr>
        <w:t>9-ое мая – праздник не только ветеранов, но и всех поколений белорусов. Мы поздравляем всех с наступающим Днём Победы!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 xml:space="preserve">ВЕДУЩИЙ: </w:t>
      </w:r>
      <w:r w:rsidRPr="00784D6E">
        <w:rPr>
          <w:rFonts w:ascii="Times New Roman" w:hAnsi="Times New Roman"/>
          <w:sz w:val="28"/>
          <w:szCs w:val="28"/>
          <w:lang w:val="be-BY"/>
        </w:rPr>
        <w:t>Ветеранам желаем здоровья, светлых и долгих солнечных дней, душевного тепла, внимания и заботы близких.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 xml:space="preserve">ВЕДУЩАЯ: </w:t>
      </w:r>
      <w:r w:rsidRPr="00784D6E">
        <w:rPr>
          <w:rFonts w:ascii="Times New Roman" w:hAnsi="Times New Roman"/>
          <w:sz w:val="28"/>
          <w:szCs w:val="28"/>
          <w:lang w:val="be-BY"/>
        </w:rPr>
        <w:t xml:space="preserve">До свидания!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 xml:space="preserve">ВЕДУЩИЙ: </w:t>
      </w:r>
      <w:r w:rsidRPr="00784D6E">
        <w:rPr>
          <w:rFonts w:ascii="Times New Roman" w:hAnsi="Times New Roman"/>
          <w:sz w:val="28"/>
          <w:szCs w:val="28"/>
          <w:lang w:val="be-BY"/>
        </w:rPr>
        <w:t>До новых встреч!</w:t>
      </w: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ab/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 xml:space="preserve">- «День Победы» звучит в записи; 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- зрители в зале встают и аплодируют стоя;</w:t>
      </w:r>
    </w:p>
    <w:p w:rsidR="00A13F89" w:rsidRPr="00784D6E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- ветераны выходят из зала под аплодисменты зрителей;</w:t>
      </w:r>
    </w:p>
    <w:p w:rsidR="00A13F89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  <w:r w:rsidRPr="00784D6E">
        <w:rPr>
          <w:rFonts w:ascii="Times New Roman" w:hAnsi="Times New Roman"/>
          <w:b/>
          <w:i/>
          <w:sz w:val="28"/>
          <w:szCs w:val="28"/>
          <w:lang w:val="be-BY"/>
        </w:rPr>
        <w:t>- действие в актовом зале закончено.</w:t>
      </w:r>
    </w:p>
    <w:p w:rsidR="00A13F89" w:rsidRDefault="00A13F89" w:rsidP="00253D44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13F89" w:rsidRPr="003E054C" w:rsidRDefault="00A13F89" w:rsidP="00253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be-BY"/>
        </w:rPr>
        <w:t>Заключение</w:t>
      </w:r>
    </w:p>
    <w:p w:rsidR="00A13F89" w:rsidRPr="00B23636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E054C">
        <w:rPr>
          <w:rFonts w:ascii="Times New Roman" w:hAnsi="Times New Roman"/>
          <w:b/>
          <w:sz w:val="28"/>
          <w:szCs w:val="28"/>
        </w:rPr>
        <w:tab/>
      </w:r>
      <w:r w:rsidRPr="002F2FD5">
        <w:rPr>
          <w:rFonts w:ascii="Times New Roman" w:hAnsi="Times New Roman"/>
          <w:sz w:val="28"/>
          <w:szCs w:val="28"/>
        </w:rPr>
        <w:t>Патриотизм и гражданственность имеют огромное значение в социальном и духовном развитии человека. Они выступают как составные элементы его мировоззрения и отношения к родной стране, другим нациям и народам  вне зависимости от национальной принадлежности, политических либо религиозных убеждений. Движение белорусского общества к социально справедливому, демократическому, цивилизованному государству невозможно без человека гражданской культуры. Только на основе возвышающих чувств патриотизма и национальных святынь укрепляется любовь к Родине, появляется чувство ответственности за её могущество и независимость, сохранение материальных и духовных ценностей, развивается благородство и достоинство личности.</w:t>
      </w:r>
    </w:p>
    <w:p w:rsidR="00A13F89" w:rsidRPr="00174212" w:rsidRDefault="00A13F89" w:rsidP="00253D4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3636">
        <w:rPr>
          <w:rFonts w:ascii="Times New Roman" w:hAnsi="Times New Roman"/>
          <w:sz w:val="28"/>
          <w:szCs w:val="28"/>
        </w:rPr>
        <w:tab/>
      </w:r>
      <w:r w:rsidRPr="00174212">
        <w:rPr>
          <w:rFonts w:ascii="Times New Roman" w:hAnsi="Times New Roman"/>
          <w:sz w:val="28"/>
          <w:szCs w:val="28"/>
        </w:rPr>
        <w:t>Гражданско-патриотическое воспитание формирует не просто законопослушного гражданина, а человека, осознанно и активно исполняющего свой гражданский долг. Учащимся необходимо прививать уважение к Государственной символике Республики Беларусь, культуре своего народа, любовь к родному языку, красотам родной природы,  героическому и историческому прошлому.</w:t>
      </w:r>
    </w:p>
    <w:p w:rsidR="00A13F89" w:rsidRPr="001D40A2" w:rsidRDefault="00A13F89" w:rsidP="00253D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D40A2">
        <w:rPr>
          <w:rFonts w:ascii="Times New Roman" w:hAnsi="Times New Roman"/>
          <w:sz w:val="28"/>
          <w:szCs w:val="28"/>
        </w:rPr>
        <w:t xml:space="preserve">В данной работе на примерах различных мероприятий, проводимых с целью воспитания гражданско-патриотической культуры личности, изложены и проанализированы основные направления гражданско-патриотического воспитания, раскрыта сущность понятий гражданственность и патриотизм, и обозначена тесная взаимосвязь между ними. </w:t>
      </w:r>
    </w:p>
    <w:p w:rsidR="00A13F89" w:rsidRDefault="00A13F89" w:rsidP="00253D4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4E265F">
        <w:rPr>
          <w:rFonts w:ascii="Times New Roman" w:hAnsi="Times New Roman"/>
          <w:sz w:val="28"/>
          <w:szCs w:val="28"/>
        </w:rPr>
        <w:t>Мероприятия проекта осветили вклад белорусского народа в победу над фашизмом, его героизм и трудолюбие, миролюбивую внешнюю политику нашего государства, нацеленность белорусского общества на создание сильной и процветающей страны. Это мероприятия,  воспитывающие патриотизм, гордость и ответственность за Беларусь.</w:t>
      </w:r>
    </w:p>
    <w:p w:rsidR="00A13F89" w:rsidRDefault="00A13F89" w:rsidP="00253D4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A13F89" w:rsidRDefault="00A13F89" w:rsidP="00253D4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Pr="0091650E">
        <w:rPr>
          <w:rFonts w:ascii="Times New Roman" w:hAnsi="Times New Roman"/>
          <w:b/>
          <w:sz w:val="28"/>
          <w:szCs w:val="28"/>
        </w:rPr>
        <w:t>писок использованных источников</w:t>
      </w:r>
    </w:p>
    <w:p w:rsidR="00A13F89" w:rsidRDefault="00A13F89" w:rsidP="00253D44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13F89" w:rsidRPr="00167423" w:rsidRDefault="00A13F89" w:rsidP="00253D44">
      <w:pPr>
        <w:pStyle w:val="ListParagraph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D1366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7423">
        <w:rPr>
          <w:rFonts w:ascii="Times New Roman" w:hAnsi="Times New Roman"/>
          <w:i/>
          <w:sz w:val="28"/>
          <w:szCs w:val="28"/>
        </w:rPr>
        <w:t>Гаврилюк, В.В</w:t>
      </w:r>
      <w:r w:rsidRPr="00167423">
        <w:rPr>
          <w:rFonts w:ascii="Times New Roman" w:hAnsi="Times New Roman"/>
          <w:sz w:val="28"/>
          <w:szCs w:val="28"/>
        </w:rPr>
        <w:t>.  Гражданственность, патриотизм и воспитание молодежи, 2007.</w:t>
      </w:r>
    </w:p>
    <w:p w:rsidR="00A13F89" w:rsidRDefault="00A13F89" w:rsidP="00253D44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D1366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7055">
        <w:rPr>
          <w:rFonts w:ascii="Times New Roman" w:hAnsi="Times New Roman"/>
          <w:i/>
          <w:sz w:val="28"/>
          <w:szCs w:val="28"/>
        </w:rPr>
        <w:t>Коваленя, А.А.</w:t>
      </w:r>
      <w:r w:rsidRPr="00307055">
        <w:rPr>
          <w:rFonts w:ascii="Times New Roman" w:hAnsi="Times New Roman"/>
          <w:sz w:val="28"/>
          <w:szCs w:val="28"/>
        </w:rPr>
        <w:t xml:space="preserve"> Патриотизм – важнейшее условие формирования социально активной личности / Адукацыя і выхаванне. - №5- 2008.</w:t>
      </w:r>
    </w:p>
    <w:p w:rsidR="00A13F89" w:rsidRPr="00167423" w:rsidRDefault="00A13F89" w:rsidP="00253D44">
      <w:pPr>
        <w:pStyle w:val="ListParagraph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D1366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7423">
        <w:rPr>
          <w:rFonts w:ascii="Times New Roman" w:hAnsi="Times New Roman"/>
          <w:i/>
          <w:sz w:val="28"/>
          <w:szCs w:val="28"/>
        </w:rPr>
        <w:t>Кудрявцев, Л.Д</w:t>
      </w:r>
      <w:r w:rsidRPr="00167423">
        <w:rPr>
          <w:rFonts w:ascii="Times New Roman" w:hAnsi="Times New Roman"/>
          <w:sz w:val="28"/>
          <w:szCs w:val="28"/>
        </w:rPr>
        <w:t>.  Современное общество и нравственность. М., Наука. 2000.</w:t>
      </w:r>
    </w:p>
    <w:p w:rsidR="00A13F89" w:rsidRPr="00167423" w:rsidRDefault="00A13F89" w:rsidP="00253D44">
      <w:pPr>
        <w:pStyle w:val="ListParagraph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167423">
        <w:rPr>
          <w:rFonts w:ascii="Times New Roman" w:hAnsi="Times New Roman"/>
          <w:i/>
          <w:sz w:val="28"/>
          <w:szCs w:val="28"/>
        </w:rPr>
        <w:t xml:space="preserve">Левашов, В.К.  </w:t>
      </w:r>
      <w:r w:rsidRPr="00167423">
        <w:rPr>
          <w:rFonts w:ascii="Times New Roman" w:hAnsi="Times New Roman"/>
          <w:sz w:val="28"/>
          <w:szCs w:val="28"/>
        </w:rPr>
        <w:t>Патриотизм в контексте современных социально- политических реалий//Социс, № 8, 2006.</w:t>
      </w:r>
    </w:p>
    <w:p w:rsidR="00A13F89" w:rsidRPr="00167423" w:rsidRDefault="00A13F89" w:rsidP="00253D44">
      <w:pPr>
        <w:pStyle w:val="ListParagraph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167423">
        <w:rPr>
          <w:rFonts w:ascii="Times New Roman" w:hAnsi="Times New Roman"/>
          <w:i/>
          <w:sz w:val="28"/>
          <w:szCs w:val="28"/>
        </w:rPr>
        <w:t xml:space="preserve">Павлов, Я.С. </w:t>
      </w:r>
      <w:r w:rsidRPr="00167423">
        <w:rPr>
          <w:rFonts w:ascii="Times New Roman" w:hAnsi="Times New Roman"/>
          <w:sz w:val="28"/>
          <w:szCs w:val="28"/>
        </w:rPr>
        <w:t>В суровом сорок первом / Я.С. Павлов. – Минск: Беларусь, 1985.</w:t>
      </w:r>
    </w:p>
    <w:p w:rsidR="00A13F89" w:rsidRPr="00167423" w:rsidRDefault="00A13F89" w:rsidP="00253D44">
      <w:pPr>
        <w:pStyle w:val="ListParagraph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D1366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7423">
        <w:rPr>
          <w:rFonts w:ascii="Times New Roman" w:hAnsi="Times New Roman"/>
          <w:i/>
          <w:sz w:val="28"/>
          <w:szCs w:val="28"/>
        </w:rPr>
        <w:t xml:space="preserve">Пономаренко, П.К. </w:t>
      </w:r>
      <w:r w:rsidRPr="00167423">
        <w:rPr>
          <w:rFonts w:ascii="Times New Roman" w:hAnsi="Times New Roman"/>
          <w:sz w:val="28"/>
          <w:szCs w:val="28"/>
        </w:rPr>
        <w:t>Всенародная борьба в тылу немецко-фашистских захватчиков. 1941–1944 / П.К. Пономаренко. – Минск: Наука, 1986.</w:t>
      </w:r>
    </w:p>
    <w:p w:rsidR="00A13F89" w:rsidRPr="00167423" w:rsidRDefault="00A13F89" w:rsidP="00253D44">
      <w:pPr>
        <w:pStyle w:val="ListParagraph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D1366"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7423">
        <w:rPr>
          <w:rFonts w:ascii="Times New Roman" w:hAnsi="Times New Roman"/>
          <w:i/>
          <w:sz w:val="28"/>
          <w:szCs w:val="28"/>
        </w:rPr>
        <w:t xml:space="preserve">Прудко, Т.М. </w:t>
      </w:r>
      <w:r w:rsidRPr="00167423">
        <w:rPr>
          <w:rFonts w:ascii="Times New Roman" w:hAnsi="Times New Roman"/>
          <w:sz w:val="28"/>
          <w:szCs w:val="28"/>
        </w:rPr>
        <w:t>Патриотическое воспитание школьников / Т.М. Прудко. – Гродно: ГрГУ, 2005.</w:t>
      </w:r>
    </w:p>
    <w:p w:rsidR="00A13F89" w:rsidRPr="00167423" w:rsidRDefault="00A13F89" w:rsidP="00253D44">
      <w:pPr>
        <w:pStyle w:val="ListParagraph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D1366"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7423">
        <w:rPr>
          <w:rFonts w:ascii="Times New Roman" w:hAnsi="Times New Roman"/>
          <w:i/>
          <w:sz w:val="28"/>
          <w:szCs w:val="28"/>
        </w:rPr>
        <w:t xml:space="preserve">Семенов, В.Е. </w:t>
      </w:r>
      <w:r w:rsidRPr="00167423">
        <w:rPr>
          <w:rFonts w:ascii="Times New Roman" w:hAnsi="Times New Roman"/>
          <w:sz w:val="28"/>
          <w:szCs w:val="28"/>
        </w:rPr>
        <w:t>Ценностные ориентации современной молодежи// Социс, № 4,2007. С. 37-43.</w:t>
      </w:r>
    </w:p>
    <w:p w:rsidR="00A13F89" w:rsidRDefault="00A13F89" w:rsidP="00253D44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D1366"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7055">
        <w:rPr>
          <w:rFonts w:ascii="Times New Roman" w:hAnsi="Times New Roman"/>
          <w:i/>
          <w:sz w:val="28"/>
          <w:szCs w:val="28"/>
        </w:rPr>
        <w:t>Счастный, В.А.</w:t>
      </w:r>
      <w:r w:rsidRPr="00307055">
        <w:rPr>
          <w:rFonts w:ascii="Times New Roman" w:hAnsi="Times New Roman"/>
          <w:sz w:val="28"/>
          <w:szCs w:val="28"/>
        </w:rPr>
        <w:t xml:space="preserve"> Патриотическое воспитание молодёжи в современных условиях/В.А. Счастный // Адукацыя і выхаванне. – 2003. - № 6. – С.28-34.</w:t>
      </w:r>
    </w:p>
    <w:p w:rsidR="00A13F89" w:rsidRDefault="00A13F89" w:rsidP="00253D44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FD1366">
        <w:rPr>
          <w:rFonts w:ascii="Times New Roman" w:hAnsi="Times New Roman"/>
          <w:sz w:val="28"/>
          <w:szCs w:val="28"/>
        </w:rPr>
        <w:t>10.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0C8">
        <w:rPr>
          <w:rFonts w:ascii="Times New Roman" w:hAnsi="Times New Roman"/>
          <w:i/>
          <w:sz w:val="28"/>
          <w:szCs w:val="28"/>
        </w:rPr>
        <w:t>Чечет, А.И.</w:t>
      </w:r>
      <w:r w:rsidRPr="002E60C8">
        <w:rPr>
          <w:rFonts w:ascii="Times New Roman" w:hAnsi="Times New Roman"/>
          <w:sz w:val="28"/>
          <w:szCs w:val="28"/>
        </w:rPr>
        <w:t xml:space="preserve"> Воспитание патриотических чувств / А.И. Чечет. – Минск, 1977.</w:t>
      </w:r>
    </w:p>
    <w:p w:rsidR="00A13F89" w:rsidRPr="00CE2897" w:rsidRDefault="00A13F89" w:rsidP="00253D44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046E4C">
        <w:rPr>
          <w:rFonts w:ascii="Times New Roman" w:hAnsi="Times New Roman"/>
          <w:sz w:val="28"/>
          <w:szCs w:val="28"/>
        </w:rPr>
        <w:t>11.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60C8">
        <w:rPr>
          <w:rFonts w:ascii="Times New Roman" w:hAnsi="Times New Roman"/>
          <w:i/>
          <w:sz w:val="28"/>
          <w:szCs w:val="28"/>
        </w:rPr>
        <w:t>Шамардин, В.Н.</w:t>
      </w:r>
      <w:r w:rsidRPr="002E60C8">
        <w:rPr>
          <w:rFonts w:ascii="Times New Roman" w:hAnsi="Times New Roman"/>
          <w:sz w:val="28"/>
          <w:szCs w:val="28"/>
        </w:rPr>
        <w:t>По долгу и</w:t>
      </w:r>
      <w:r>
        <w:rPr>
          <w:rFonts w:ascii="Times New Roman" w:hAnsi="Times New Roman"/>
          <w:sz w:val="28"/>
          <w:szCs w:val="28"/>
        </w:rPr>
        <w:t xml:space="preserve"> призванию. Воспитание патриот</w:t>
      </w:r>
      <w:r w:rsidRPr="002E60C8">
        <w:rPr>
          <w:rFonts w:ascii="Times New Roman" w:hAnsi="Times New Roman"/>
          <w:sz w:val="28"/>
          <w:szCs w:val="28"/>
        </w:rPr>
        <w:t>а и гражданина в школе / В.Н. Ш</w:t>
      </w:r>
      <w:r>
        <w:rPr>
          <w:rFonts w:ascii="Times New Roman" w:hAnsi="Times New Roman"/>
          <w:sz w:val="28"/>
          <w:szCs w:val="28"/>
        </w:rPr>
        <w:t>амардин, А.И. Кабыш, А.И. Пяти</w:t>
      </w:r>
      <w:r w:rsidRPr="002E60C8">
        <w:rPr>
          <w:rFonts w:ascii="Times New Roman" w:hAnsi="Times New Roman"/>
          <w:sz w:val="28"/>
          <w:szCs w:val="28"/>
        </w:rPr>
        <w:t>коп. – М., 2003.</w:t>
      </w:r>
    </w:p>
    <w:p w:rsidR="00A13F89" w:rsidRDefault="00A13F89" w:rsidP="00253D44">
      <w:pPr>
        <w:spacing w:line="240" w:lineRule="auto"/>
        <w:ind w:left="6372"/>
        <w:jc w:val="right"/>
        <w:rPr>
          <w:rFonts w:ascii="Times New Roman" w:hAnsi="Times New Roman"/>
          <w:i/>
          <w:sz w:val="28"/>
          <w:szCs w:val="28"/>
        </w:rPr>
      </w:pPr>
    </w:p>
    <w:p w:rsidR="00A13F89" w:rsidRDefault="00A13F89" w:rsidP="00253D44">
      <w:pPr>
        <w:spacing w:line="240" w:lineRule="auto"/>
        <w:ind w:left="6372"/>
        <w:jc w:val="right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left:0;text-align:left;margin-left:3pt;margin-top:18.3pt;width:288.3pt;height:212.1pt;z-index:-251663872;visibility:visible" wrapcoords="-56 0 -56 21524 21600 21524 21600 0 -56 0">
            <v:imagedata r:id="rId4" o:title=""/>
            <w10:wrap type="tight"/>
          </v:shape>
        </w:pict>
      </w:r>
      <w:r w:rsidRPr="00CE2897">
        <w:rPr>
          <w:rFonts w:ascii="Times New Roman" w:hAnsi="Times New Roman"/>
          <w:i/>
          <w:sz w:val="28"/>
          <w:szCs w:val="28"/>
        </w:rPr>
        <w:t>ФОТОПРИЛОЖЕНИЕ</w:t>
      </w:r>
    </w:p>
    <w:p w:rsidR="00A13F89" w:rsidRPr="00CE2897" w:rsidRDefault="00A13F89" w:rsidP="00253D44">
      <w:pPr>
        <w:spacing w:line="240" w:lineRule="auto"/>
        <w:ind w:left="6372"/>
        <w:jc w:val="center"/>
        <w:rPr>
          <w:rFonts w:ascii="Times New Roman" w:hAnsi="Times New Roman"/>
          <w:i/>
          <w:sz w:val="28"/>
          <w:szCs w:val="28"/>
        </w:rPr>
      </w:pPr>
    </w:p>
    <w:p w:rsidR="00A13F89" w:rsidRPr="00CE2897" w:rsidRDefault="00A13F89" w:rsidP="00A72A01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A13F89" w:rsidRDefault="00A13F89" w:rsidP="00A72A01">
      <w:pPr>
        <w:tabs>
          <w:tab w:val="left" w:pos="292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046E4C">
        <w:rPr>
          <w:rFonts w:ascii="Times New Roman" w:hAnsi="Times New Roman"/>
          <w:sz w:val="28"/>
          <w:szCs w:val="28"/>
        </w:rPr>
        <w:t>ткрытый диалог «Образ Великой Отечественной войны в сознани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A72A01">
        <w:rPr>
          <w:rFonts w:ascii="Times New Roman" w:hAnsi="Times New Roman"/>
          <w:sz w:val="28"/>
          <w:szCs w:val="28"/>
        </w:rPr>
        <w:t>современной молодёжи»</w:t>
      </w:r>
    </w:p>
    <w:p w:rsidR="00A13F89" w:rsidRPr="00046E4C" w:rsidRDefault="00A13F89" w:rsidP="00A72A01">
      <w:pPr>
        <w:tabs>
          <w:tab w:val="left" w:pos="292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s1027" type="#_x0000_t75" style="position:absolute;left:0;text-align:left;margin-left:-111.3pt;margin-top:35.5pt;width:297.45pt;height:232.1pt;z-index:-251661824;visibility:visible" wrapcoords="-69 0 -69 21511 21600 21511 21600 0 -69 0">
            <v:imagedata r:id="rId5" o:title=""/>
            <w10:wrap type="tight"/>
          </v:shape>
        </w:pict>
      </w:r>
      <w:r w:rsidRPr="00046E4C">
        <w:rPr>
          <w:rFonts w:ascii="Times New Roman" w:hAnsi="Times New Roman"/>
          <w:sz w:val="28"/>
          <w:szCs w:val="28"/>
        </w:rPr>
        <w:tab/>
      </w:r>
    </w:p>
    <w:p w:rsidR="00A13F89" w:rsidRDefault="00A13F89" w:rsidP="00955395">
      <w:pPr>
        <w:jc w:val="right"/>
      </w:pPr>
    </w:p>
    <w:p w:rsidR="00A13F89" w:rsidRDefault="00A13F89" w:rsidP="00253D44"/>
    <w:p w:rsidR="00A13F89" w:rsidRDefault="00A13F89" w:rsidP="00253D44"/>
    <w:p w:rsidR="00A13F89" w:rsidRDefault="00A13F89" w:rsidP="00253D44"/>
    <w:p w:rsidR="00A13F89" w:rsidRDefault="00A13F89" w:rsidP="00253D44"/>
    <w:p w:rsidR="00A13F89" w:rsidRPr="00046E4C" w:rsidRDefault="00A13F89" w:rsidP="00253D44"/>
    <w:p w:rsidR="00A13F89" w:rsidRPr="00046E4C" w:rsidRDefault="00A13F89" w:rsidP="00253D44"/>
    <w:p w:rsidR="00A13F89" w:rsidRDefault="00A13F89" w:rsidP="00253D44"/>
    <w:p w:rsidR="00A13F89" w:rsidRDefault="00A13F89" w:rsidP="00253D44">
      <w:r>
        <w:rPr>
          <w:noProof/>
          <w:lang w:eastAsia="ru-RU"/>
        </w:rPr>
        <w:pict>
          <v:shape id="Рисунок 2" o:spid="_x0000_s1028" type="#_x0000_t75" style="position:absolute;margin-left:3.3pt;margin-top:6.7pt;width:319.5pt;height:223.5pt;z-index:-251662848;visibility:visible" wrapcoords="-51 0 -51 21528 21600 21528 21600 0 -51 0">
            <v:imagedata r:id="rId6" o:title=""/>
            <w10:wrap type="tight"/>
          </v:shape>
        </w:pict>
      </w:r>
    </w:p>
    <w:p w:rsidR="00A13F89" w:rsidRPr="00A953BB" w:rsidRDefault="00A13F89" w:rsidP="00955395">
      <w:pPr>
        <w:jc w:val="right"/>
      </w:pPr>
      <w:r>
        <w:rPr>
          <w:rFonts w:ascii="Times New Roman" w:hAnsi="Times New Roman"/>
          <w:sz w:val="28"/>
          <w:szCs w:val="28"/>
        </w:rPr>
        <w:t>Почетные гости и активные участники открытого диалога</w:t>
      </w:r>
    </w:p>
    <w:p w:rsidR="00A13F89" w:rsidRDefault="00A13F89" w:rsidP="00253D44"/>
    <w:p w:rsidR="00A13F89" w:rsidRDefault="00A13F89" w:rsidP="00253D44"/>
    <w:p w:rsidR="00A13F89" w:rsidRDefault="00A13F89" w:rsidP="00253D44"/>
    <w:p w:rsidR="00A13F89" w:rsidRDefault="00A13F89" w:rsidP="00253D44"/>
    <w:p w:rsidR="00A13F89" w:rsidRDefault="00A13F89" w:rsidP="00253D44"/>
    <w:p w:rsidR="00A13F89" w:rsidRDefault="00A13F89" w:rsidP="00253D44">
      <w:r>
        <w:rPr>
          <w:noProof/>
          <w:lang w:eastAsia="ru-RU"/>
        </w:rPr>
        <w:pict>
          <v:shape id="Рисунок 1" o:spid="_x0000_s1029" type="#_x0000_t75" style="position:absolute;margin-left:-165.75pt;margin-top:20pt;width:324pt;height:234pt;z-index:-251660800;visibility:visible" wrapcoords="-50 0 -50 21531 21600 21531 21600 0 -50 0">
            <v:imagedata r:id="rId7" o:title=""/>
            <w10:wrap type="tight"/>
          </v:shape>
        </w:pict>
      </w:r>
    </w:p>
    <w:p w:rsidR="00A13F89" w:rsidRDefault="00A13F89" w:rsidP="00253D44">
      <w:pPr>
        <w:rPr>
          <w:rFonts w:ascii="Times New Roman" w:hAnsi="Times New Roman"/>
          <w:sz w:val="28"/>
          <w:szCs w:val="28"/>
        </w:rPr>
      </w:pPr>
    </w:p>
    <w:p w:rsidR="00A13F89" w:rsidRDefault="00A13F89" w:rsidP="00253D44">
      <w:pPr>
        <w:rPr>
          <w:rFonts w:ascii="Times New Roman" w:hAnsi="Times New Roman"/>
          <w:sz w:val="28"/>
          <w:szCs w:val="28"/>
        </w:rPr>
      </w:pPr>
    </w:p>
    <w:p w:rsidR="00A13F89" w:rsidRDefault="00A13F89" w:rsidP="00253D44">
      <w:r>
        <w:rPr>
          <w:rFonts w:ascii="Times New Roman" w:hAnsi="Times New Roman"/>
          <w:sz w:val="28"/>
          <w:szCs w:val="28"/>
        </w:rPr>
        <w:t>П</w:t>
      </w:r>
      <w:r w:rsidRPr="00AA78A0">
        <w:rPr>
          <w:rFonts w:ascii="Times New Roman" w:hAnsi="Times New Roman"/>
          <w:sz w:val="28"/>
          <w:szCs w:val="28"/>
        </w:rPr>
        <w:t xml:space="preserve">раздничное мероприятие </w:t>
      </w:r>
      <w:r>
        <w:rPr>
          <w:rFonts w:ascii="Times New Roman" w:hAnsi="Times New Roman"/>
          <w:sz w:val="28"/>
          <w:szCs w:val="28"/>
        </w:rPr>
        <w:t>«Есть память, которой не будет конца</w:t>
      </w:r>
      <w:r w:rsidRPr="00AA78A0">
        <w:rPr>
          <w:rFonts w:ascii="Times New Roman" w:hAnsi="Times New Roman"/>
          <w:sz w:val="28"/>
          <w:szCs w:val="28"/>
        </w:rPr>
        <w:t>»</w:t>
      </w:r>
    </w:p>
    <w:p w:rsidR="00A13F89" w:rsidRDefault="00A13F89" w:rsidP="00253D44"/>
    <w:p w:rsidR="00A13F89" w:rsidRDefault="00A13F89" w:rsidP="00253D44"/>
    <w:p w:rsidR="00A13F89" w:rsidRDefault="00A13F89" w:rsidP="00253D44"/>
    <w:p w:rsidR="00A13F89" w:rsidRDefault="00A13F89" w:rsidP="00253D44">
      <w:r w:rsidRPr="00DA45D6">
        <w:rPr>
          <w:noProof/>
          <w:lang w:eastAsia="ru-RU"/>
        </w:rPr>
        <w:pict>
          <v:shape id="Рисунок 6" o:spid="_x0000_i1025" type="#_x0000_t75" style="width:230.25pt;height:238.5pt;visibility:visible">
            <v:imagedata r:id="rId8" o:title=""/>
          </v:shape>
        </w:pict>
      </w:r>
      <w:r w:rsidRPr="00DA45D6">
        <w:rPr>
          <w:noProof/>
          <w:lang w:eastAsia="ru-RU"/>
        </w:rPr>
        <w:pict>
          <v:shape id="Рисунок 8" o:spid="_x0000_i1026" type="#_x0000_t75" style="width:227.25pt;height:239.25pt;visibility:visible">
            <v:imagedata r:id="rId9" o:title=""/>
          </v:shape>
        </w:pict>
      </w:r>
    </w:p>
    <w:p w:rsidR="00A13F89" w:rsidRDefault="00A13F89" w:rsidP="00253D44">
      <w:r>
        <w:rPr>
          <w:noProof/>
          <w:lang w:eastAsia="ru-RU"/>
        </w:rPr>
        <w:pict>
          <v:shape id="Рисунок 9" o:spid="_x0000_s1030" type="#_x0000_t75" style="position:absolute;margin-left:4.7pt;margin-top:7.7pt;width:277.5pt;height:311.25pt;z-index:-251659776;visibility:visible" wrapcoords="-58 0 -58 21548 21600 21548 21600 0 -58 0">
            <v:imagedata r:id="rId10" o:title=""/>
            <w10:wrap type="tight"/>
          </v:shape>
        </w:pict>
      </w:r>
    </w:p>
    <w:p w:rsidR="00A13F89" w:rsidRDefault="00A13F89" w:rsidP="00253D44"/>
    <w:p w:rsidR="00A13F89" w:rsidRDefault="00A13F89" w:rsidP="00253D44"/>
    <w:p w:rsidR="00A13F89" w:rsidRPr="005E1488" w:rsidRDefault="00A13F89" w:rsidP="00253D44"/>
    <w:p w:rsidR="00A13F89" w:rsidRPr="006E09A5" w:rsidRDefault="00A13F89" w:rsidP="006E09A5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ветераны Великой Отечественной войны уходят из зала под аплодисменты благодарных потомков</w:t>
      </w:r>
    </w:p>
    <w:p w:rsidR="00A13F89" w:rsidRPr="006E09A5" w:rsidRDefault="00A13F89" w:rsidP="00253D44">
      <w:pPr>
        <w:rPr>
          <w:rFonts w:ascii="Times New Roman" w:hAnsi="Times New Roman"/>
          <w:sz w:val="28"/>
          <w:szCs w:val="28"/>
        </w:rPr>
      </w:pPr>
    </w:p>
    <w:p w:rsidR="00A13F89" w:rsidRPr="006E09A5" w:rsidRDefault="00A13F89" w:rsidP="00253D44">
      <w:r>
        <w:rPr>
          <w:noProof/>
          <w:lang w:eastAsia="ru-RU"/>
        </w:rPr>
        <w:pict>
          <v:shape id="Рисунок 16" o:spid="_x0000_s1031" type="#_x0000_t75" style="position:absolute;margin-left:-72.8pt;margin-top:42pt;width:265.65pt;height:261.9pt;z-index:-251658752;visibility:visible" wrapcoords="-61 0 -61 21538 21600 21538 21600 0 -61 0">
            <v:imagedata r:id="rId11" o:title=""/>
            <w10:wrap type="tight"/>
          </v:shape>
        </w:pict>
      </w:r>
    </w:p>
    <w:p w:rsidR="00A13F89" w:rsidRPr="006E09A5" w:rsidRDefault="00A13F89" w:rsidP="00253D44"/>
    <w:p w:rsidR="00A13F89" w:rsidRDefault="00A13F89" w:rsidP="00253D44">
      <w:pPr>
        <w:rPr>
          <w:rFonts w:ascii="Times New Roman" w:hAnsi="Times New Roman"/>
          <w:sz w:val="28"/>
          <w:szCs w:val="28"/>
        </w:rPr>
      </w:pPr>
    </w:p>
    <w:p w:rsidR="00A13F89" w:rsidRDefault="00A13F89" w:rsidP="00253D44">
      <w:pPr>
        <w:rPr>
          <w:rFonts w:ascii="Times New Roman" w:hAnsi="Times New Roman"/>
          <w:sz w:val="28"/>
          <w:szCs w:val="28"/>
        </w:rPr>
      </w:pPr>
    </w:p>
    <w:p w:rsidR="00A13F89" w:rsidRDefault="00A13F89" w:rsidP="00253D44">
      <w:r>
        <w:rPr>
          <w:rFonts w:ascii="Times New Roman" w:hAnsi="Times New Roman"/>
          <w:sz w:val="28"/>
          <w:szCs w:val="28"/>
        </w:rPr>
        <w:t>М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итинг памяти «</w:t>
      </w:r>
      <w:r>
        <w:rPr>
          <w:rFonts w:ascii="Times New Roman" w:hAnsi="Times New Roman"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>пасибо за Победу, ветераны!»</w:t>
      </w:r>
    </w:p>
    <w:p w:rsidR="00A13F89" w:rsidRDefault="00A13F89" w:rsidP="00253D44">
      <w:r>
        <w:tab/>
      </w:r>
    </w:p>
    <w:p w:rsidR="00A13F89" w:rsidRDefault="00A13F89" w:rsidP="00253D44">
      <w:r>
        <w:rPr>
          <w:noProof/>
          <w:lang w:eastAsia="ru-RU"/>
        </w:rPr>
        <w:pict>
          <v:shape id="Рисунок 18" o:spid="_x0000_s1032" type="#_x0000_t75" style="position:absolute;margin-left:.3pt;margin-top:8.95pt;width:306.25pt;height:260.75pt;z-index:-251657728;visibility:visible" wrapcoords="-53 0 -53 21538 21600 21538 21600 0 -53 0">
            <v:imagedata r:id="rId12" o:title=""/>
            <w10:wrap type="tight"/>
          </v:shape>
        </w:pict>
      </w:r>
    </w:p>
    <w:p w:rsidR="00A13F89" w:rsidRDefault="00A13F89" w:rsidP="00E525ED">
      <w:pPr>
        <w:ind w:left="2832" w:firstLine="708"/>
        <w:jc w:val="right"/>
      </w:pPr>
      <w:r w:rsidRPr="00E525ED">
        <w:rPr>
          <w:rFonts w:ascii="Times New Roman" w:hAnsi="Times New Roman"/>
          <w:sz w:val="28"/>
          <w:szCs w:val="28"/>
        </w:rPr>
        <w:t xml:space="preserve">приветственное слово ветерана </w:t>
      </w:r>
      <w:r w:rsidRPr="000032F1">
        <w:rPr>
          <w:rFonts w:ascii="Times New Roman" w:hAnsi="Times New Roman"/>
          <w:sz w:val="28"/>
          <w:szCs w:val="28"/>
        </w:rPr>
        <w:t xml:space="preserve">Великой Отечественной войны </w:t>
      </w:r>
      <w:r>
        <w:rPr>
          <w:rFonts w:ascii="Times New Roman" w:hAnsi="Times New Roman"/>
          <w:sz w:val="28"/>
          <w:szCs w:val="28"/>
        </w:rPr>
        <w:t xml:space="preserve">Дурнова Михаила Павловича </w:t>
      </w:r>
      <w:r w:rsidRPr="006E09A5">
        <w:rPr>
          <w:rFonts w:ascii="Times New Roman" w:hAnsi="Times New Roman"/>
          <w:sz w:val="28"/>
          <w:szCs w:val="28"/>
        </w:rPr>
        <w:t>к молодежи</w:t>
      </w:r>
      <w:r>
        <w:br w:type="page"/>
      </w:r>
      <w:r>
        <w:rPr>
          <w:noProof/>
          <w:lang w:eastAsia="ru-RU"/>
        </w:rPr>
        <w:pict>
          <v:shape id="Рисунок 14" o:spid="_x0000_s1033" type="#_x0000_t75" style="position:absolute;left:0;text-align:left;margin-left:0;margin-top:18pt;width:330.25pt;height:281.75pt;z-index:-251656704;visibility:visible" wrapcoords="-49 0 -49 21543 21600 21543 21600 0 -49 0">
            <v:imagedata r:id="rId13" o:title=""/>
            <w10:wrap type="tight"/>
          </v:shape>
        </w:pict>
      </w:r>
    </w:p>
    <w:p w:rsidR="00A13F89" w:rsidRDefault="00A13F89" w:rsidP="00253D44"/>
    <w:p w:rsidR="00A13F89" w:rsidRDefault="00A13F89"/>
    <w:p w:rsidR="00A13F89" w:rsidRDefault="00A13F89" w:rsidP="00253D44"/>
    <w:p w:rsidR="00A13F89" w:rsidRPr="005627BE" w:rsidRDefault="00A13F89" w:rsidP="00253D44">
      <w:pPr>
        <w:rPr>
          <w:rFonts w:ascii="Times New Roman" w:hAnsi="Times New Roman"/>
          <w:sz w:val="28"/>
          <w:szCs w:val="28"/>
        </w:rPr>
      </w:pPr>
    </w:p>
    <w:p w:rsidR="00A13F89" w:rsidRPr="005627BE" w:rsidRDefault="00A13F89" w:rsidP="005627BE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</w:t>
      </w:r>
      <w:r w:rsidRPr="005627BE">
        <w:rPr>
          <w:rFonts w:ascii="Times New Roman" w:hAnsi="Times New Roman"/>
          <w:sz w:val="28"/>
          <w:szCs w:val="28"/>
        </w:rPr>
        <w:t>веты</w:t>
      </w:r>
      <w:r>
        <w:rPr>
          <w:rFonts w:ascii="Times New Roman" w:hAnsi="Times New Roman"/>
          <w:sz w:val="28"/>
          <w:szCs w:val="28"/>
        </w:rPr>
        <w:t xml:space="preserve"> и поздравления для ветеранов</w:t>
      </w:r>
    </w:p>
    <w:p w:rsidR="00A13F89" w:rsidRDefault="00A13F89" w:rsidP="00253D44"/>
    <w:p w:rsidR="00A13F89" w:rsidRDefault="00A13F89" w:rsidP="00253D44"/>
    <w:p w:rsidR="00A13F89" w:rsidRDefault="00A13F89" w:rsidP="00253D44"/>
    <w:p w:rsidR="00A13F89" w:rsidRDefault="00A13F89" w:rsidP="00253D44"/>
    <w:p w:rsidR="00A13F89" w:rsidRDefault="00A13F89" w:rsidP="00253D44"/>
    <w:p w:rsidR="00A13F89" w:rsidRDefault="00A13F89" w:rsidP="00253D44"/>
    <w:p w:rsidR="00A13F89" w:rsidRDefault="00A13F89" w:rsidP="00253D44">
      <w:r>
        <w:rPr>
          <w:noProof/>
          <w:lang w:eastAsia="ru-RU"/>
        </w:rPr>
        <w:pict>
          <v:shape id="Рисунок 7" o:spid="_x0000_s1034" type="#_x0000_t75" style="position:absolute;margin-left:198pt;margin-top:21.05pt;width:289.95pt;height:286.85pt;z-index:-251655680;visibility:visible" wrapcoords="-56 0 -56 21543 21600 21543 21600 0 -56 0">
            <v:imagedata r:id="rId14" o:title=""/>
            <w10:wrap type="tight"/>
          </v:shape>
        </w:pict>
      </w:r>
    </w:p>
    <w:p w:rsidR="00A13F89" w:rsidRDefault="00A13F89" w:rsidP="00253D44"/>
    <w:p w:rsidR="00A13F89" w:rsidRDefault="00A13F89" w:rsidP="00253D44"/>
    <w:p w:rsidR="00A13F89" w:rsidRDefault="00A13F89" w:rsidP="00253D44"/>
    <w:p w:rsidR="00A13F89" w:rsidRPr="00E525ED" w:rsidRDefault="00A13F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 же выжил, солдат…</w:t>
      </w:r>
    </w:p>
    <w:p w:rsidR="00A13F89" w:rsidRDefault="00A13F89" w:rsidP="005627BE">
      <w:pPr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br w:type="page"/>
      </w:r>
    </w:p>
    <w:p w:rsidR="00A13F89" w:rsidRDefault="00A13F89" w:rsidP="005627B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5" o:spid="_x0000_s1035" type="#_x0000_t75" style="position:absolute;left:0;text-align:left;margin-left:54pt;margin-top:25.5pt;width:365.55pt;height:293.15pt;z-index:-251653632;visibility:visible" wrapcoords="-34 0 -34 21558 21600 21558 21600 0 -34 0">
            <v:imagedata r:id="rId15" o:title=""/>
            <w10:wrap type="tight"/>
          </v:shape>
        </w:pict>
      </w:r>
      <w:r w:rsidRPr="005627BE">
        <w:rPr>
          <w:rFonts w:ascii="Times New Roman" w:hAnsi="Times New Roman"/>
          <w:sz w:val="28"/>
          <w:szCs w:val="28"/>
        </w:rPr>
        <w:t>Традиционн</w:t>
      </w:r>
      <w:r>
        <w:rPr>
          <w:rFonts w:ascii="Times New Roman" w:hAnsi="Times New Roman"/>
          <w:sz w:val="28"/>
          <w:szCs w:val="28"/>
        </w:rPr>
        <w:t>а</w:t>
      </w:r>
      <w:r w:rsidRPr="005627BE">
        <w:rPr>
          <w:rFonts w:ascii="Times New Roman" w:hAnsi="Times New Roman"/>
          <w:sz w:val="28"/>
          <w:szCs w:val="28"/>
        </w:rPr>
        <w:t>я акция «Зажигаем Звезду Памяти»</w:t>
      </w:r>
    </w:p>
    <w:p w:rsidR="00A13F89" w:rsidRDefault="00A13F89" w:rsidP="005627BE">
      <w:pPr>
        <w:jc w:val="center"/>
        <w:rPr>
          <w:rFonts w:ascii="Times New Roman" w:hAnsi="Times New Roman"/>
          <w:sz w:val="28"/>
          <w:szCs w:val="28"/>
        </w:rPr>
      </w:pPr>
    </w:p>
    <w:p w:rsidR="00A13F89" w:rsidRDefault="00A13F89" w:rsidP="005627BE">
      <w:pPr>
        <w:jc w:val="center"/>
        <w:rPr>
          <w:rFonts w:ascii="Times New Roman" w:hAnsi="Times New Roman"/>
          <w:sz w:val="28"/>
          <w:szCs w:val="28"/>
        </w:rPr>
      </w:pPr>
    </w:p>
    <w:p w:rsidR="00A13F89" w:rsidRDefault="00A13F89" w:rsidP="005627BE">
      <w:pPr>
        <w:rPr>
          <w:rFonts w:ascii="Times New Roman" w:hAnsi="Times New Roman"/>
          <w:sz w:val="28"/>
          <w:szCs w:val="28"/>
        </w:rPr>
      </w:pPr>
    </w:p>
    <w:p w:rsidR="00A13F89" w:rsidRDefault="00A13F89" w:rsidP="005627BE">
      <w:pPr>
        <w:rPr>
          <w:rFonts w:ascii="Times New Roman" w:hAnsi="Times New Roman"/>
          <w:sz w:val="28"/>
          <w:szCs w:val="28"/>
        </w:rPr>
      </w:pPr>
    </w:p>
    <w:p w:rsidR="00A13F89" w:rsidRDefault="00A13F89" w:rsidP="005627BE">
      <w:pPr>
        <w:rPr>
          <w:rFonts w:ascii="Times New Roman" w:hAnsi="Times New Roman"/>
          <w:sz w:val="28"/>
          <w:szCs w:val="28"/>
        </w:rPr>
      </w:pPr>
    </w:p>
    <w:p w:rsidR="00A13F89" w:rsidRDefault="00A13F89" w:rsidP="005627BE">
      <w:pPr>
        <w:rPr>
          <w:rFonts w:ascii="Times New Roman" w:hAnsi="Times New Roman"/>
          <w:sz w:val="28"/>
          <w:szCs w:val="28"/>
        </w:rPr>
      </w:pPr>
    </w:p>
    <w:p w:rsidR="00A13F89" w:rsidRDefault="00A13F89" w:rsidP="005627BE">
      <w:pPr>
        <w:rPr>
          <w:rFonts w:ascii="Times New Roman" w:hAnsi="Times New Roman"/>
          <w:sz w:val="28"/>
          <w:szCs w:val="28"/>
        </w:rPr>
      </w:pPr>
    </w:p>
    <w:p w:rsidR="00A13F89" w:rsidRDefault="00A13F89" w:rsidP="005627BE">
      <w:pPr>
        <w:rPr>
          <w:rFonts w:ascii="Times New Roman" w:hAnsi="Times New Roman"/>
          <w:sz w:val="28"/>
          <w:szCs w:val="28"/>
        </w:rPr>
      </w:pPr>
    </w:p>
    <w:p w:rsidR="00A13F89" w:rsidRDefault="00A13F89" w:rsidP="005627BE">
      <w:pPr>
        <w:rPr>
          <w:rFonts w:ascii="Times New Roman" w:hAnsi="Times New Roman"/>
          <w:sz w:val="28"/>
          <w:szCs w:val="28"/>
        </w:rPr>
      </w:pPr>
    </w:p>
    <w:p w:rsidR="00A13F89" w:rsidRDefault="00A13F89" w:rsidP="005627BE">
      <w:pPr>
        <w:rPr>
          <w:rFonts w:ascii="Times New Roman" w:hAnsi="Times New Roman"/>
          <w:sz w:val="28"/>
          <w:szCs w:val="28"/>
        </w:rPr>
      </w:pPr>
    </w:p>
    <w:p w:rsidR="00A13F89" w:rsidRDefault="00A13F89" w:rsidP="005627BE">
      <w:pPr>
        <w:rPr>
          <w:rFonts w:ascii="Times New Roman" w:hAnsi="Times New Roman"/>
          <w:sz w:val="28"/>
          <w:szCs w:val="28"/>
        </w:rPr>
      </w:pPr>
    </w:p>
    <w:p w:rsidR="00A13F89" w:rsidRDefault="00A13F89" w:rsidP="005627BE">
      <w:pPr>
        <w:rPr>
          <w:rFonts w:ascii="Times New Roman" w:hAnsi="Times New Roman"/>
          <w:sz w:val="28"/>
          <w:szCs w:val="28"/>
        </w:rPr>
      </w:pPr>
    </w:p>
    <w:p w:rsidR="00A13F89" w:rsidRPr="005627BE" w:rsidRDefault="00A13F89" w:rsidP="005627BE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20" o:spid="_x0000_s1036" type="#_x0000_t75" style="position:absolute;margin-left:108pt;margin-top:32.8pt;width:245.75pt;height:263.15pt;z-index:-251654656;visibility:visible" wrapcoords="-66 0 -66 21538 21600 21538 21600 0 -66 0">
            <v:imagedata r:id="rId16" o:title="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Спасибо за Победу, ветераны!</w:t>
      </w:r>
    </w:p>
    <w:sectPr w:rsidR="00A13F89" w:rsidRPr="005627BE" w:rsidSect="00253D4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3D44"/>
    <w:rsid w:val="000032F1"/>
    <w:rsid w:val="00046E4C"/>
    <w:rsid w:val="000A28F4"/>
    <w:rsid w:val="00132D7A"/>
    <w:rsid w:val="00161F56"/>
    <w:rsid w:val="00167423"/>
    <w:rsid w:val="00174212"/>
    <w:rsid w:val="001B2764"/>
    <w:rsid w:val="001D40A2"/>
    <w:rsid w:val="0020617E"/>
    <w:rsid w:val="002528E1"/>
    <w:rsid w:val="00253D44"/>
    <w:rsid w:val="002E60C8"/>
    <w:rsid w:val="002F2FD5"/>
    <w:rsid w:val="00301D0D"/>
    <w:rsid w:val="00307055"/>
    <w:rsid w:val="003E054C"/>
    <w:rsid w:val="00464C5C"/>
    <w:rsid w:val="004E265F"/>
    <w:rsid w:val="005627BE"/>
    <w:rsid w:val="005938F7"/>
    <w:rsid w:val="005E1488"/>
    <w:rsid w:val="00605E10"/>
    <w:rsid w:val="0061612C"/>
    <w:rsid w:val="006E09A5"/>
    <w:rsid w:val="0070590B"/>
    <w:rsid w:val="00784D6E"/>
    <w:rsid w:val="007866E6"/>
    <w:rsid w:val="00794822"/>
    <w:rsid w:val="008771F2"/>
    <w:rsid w:val="00885C57"/>
    <w:rsid w:val="009025C5"/>
    <w:rsid w:val="0091650E"/>
    <w:rsid w:val="00955395"/>
    <w:rsid w:val="009C1487"/>
    <w:rsid w:val="00A13F89"/>
    <w:rsid w:val="00A72A01"/>
    <w:rsid w:val="00A953BB"/>
    <w:rsid w:val="00AA78A0"/>
    <w:rsid w:val="00B07E9A"/>
    <w:rsid w:val="00B23636"/>
    <w:rsid w:val="00B7073A"/>
    <w:rsid w:val="00CE2897"/>
    <w:rsid w:val="00D37140"/>
    <w:rsid w:val="00D41F36"/>
    <w:rsid w:val="00DA45D6"/>
    <w:rsid w:val="00DA61A5"/>
    <w:rsid w:val="00DD77CE"/>
    <w:rsid w:val="00E525ED"/>
    <w:rsid w:val="00EE05FF"/>
    <w:rsid w:val="00FB142F"/>
    <w:rsid w:val="00FC0400"/>
    <w:rsid w:val="00FD1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3D44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5539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55395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paragraph" w:styleId="ListParagraph">
    <w:name w:val="List Paragraph"/>
    <w:basedOn w:val="Normal"/>
    <w:uiPriority w:val="99"/>
    <w:qFormat/>
    <w:rsid w:val="00253D4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253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3D4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194</TotalTime>
  <Pages>18</Pages>
  <Words>4470</Words>
  <Characters>25485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Ирина-1</dc:creator>
  <cp:keywords/>
  <dc:description/>
  <cp:lastModifiedBy>Admin</cp:lastModifiedBy>
  <cp:revision>12</cp:revision>
  <dcterms:created xsi:type="dcterms:W3CDTF">2018-05-22T06:17:00Z</dcterms:created>
  <dcterms:modified xsi:type="dcterms:W3CDTF">2018-05-23T12:15:00Z</dcterms:modified>
</cp:coreProperties>
</file>